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276411" w14:textId="437FC7B5" w:rsidR="00971CD5" w:rsidRPr="00EB5F55" w:rsidRDefault="00D117E3" w:rsidP="00EB5F55">
      <w:pPr>
        <w:pStyle w:val="140SignatureSimpleFonction"/>
        <w:jc w:val="center"/>
        <w:rPr>
          <w:rFonts w:cs="Arial"/>
          <w:b/>
          <w:bCs/>
          <w:caps/>
          <w:sz w:val="32"/>
        </w:rPr>
      </w:pPr>
      <w:r w:rsidRPr="00EB5F55">
        <w:rPr>
          <w:rFonts w:cs="Arial"/>
          <w:b/>
          <w:bCs/>
          <w:caps/>
          <w:sz w:val="32"/>
        </w:rPr>
        <w:t xml:space="preserve">Prise en charge </w:t>
      </w:r>
      <w:r w:rsidR="00EB5F55" w:rsidRPr="00EB5F55">
        <w:rPr>
          <w:rFonts w:cs="Arial"/>
          <w:b/>
          <w:bCs/>
          <w:caps/>
          <w:sz w:val="32"/>
        </w:rPr>
        <w:br/>
      </w:r>
      <w:r w:rsidRPr="00EB5F55">
        <w:rPr>
          <w:rFonts w:cs="Arial"/>
          <w:b/>
          <w:bCs/>
          <w:caps/>
          <w:sz w:val="32"/>
        </w:rPr>
        <w:t>d’un stagiaire</w:t>
      </w:r>
      <w:r w:rsidR="00EB5F55" w:rsidRPr="00EB5F55">
        <w:rPr>
          <w:rFonts w:cs="Arial"/>
          <w:b/>
          <w:bCs/>
          <w:caps/>
          <w:sz w:val="32"/>
        </w:rPr>
        <w:t xml:space="preserve"> </w:t>
      </w:r>
      <w:r w:rsidR="001F4AA2">
        <w:rPr>
          <w:rFonts w:cs="Arial"/>
          <w:b/>
          <w:bCs/>
          <w:caps/>
          <w:sz w:val="32"/>
        </w:rPr>
        <w:t>E</w:t>
      </w:r>
      <w:r w:rsidR="00971CD5" w:rsidRPr="00EB5F55">
        <w:rPr>
          <w:rFonts w:cs="Arial"/>
          <w:b/>
          <w:bCs/>
          <w:caps/>
          <w:sz w:val="32"/>
        </w:rPr>
        <w:t>N ENTREPR</w:t>
      </w:r>
      <w:r w:rsidR="00486C34" w:rsidRPr="00EB5F55">
        <w:rPr>
          <w:rFonts w:cs="Arial"/>
          <w:b/>
          <w:bCs/>
          <w:caps/>
          <w:sz w:val="32"/>
        </w:rPr>
        <w:t>i</w:t>
      </w:r>
      <w:r w:rsidR="00971CD5" w:rsidRPr="00EB5F55">
        <w:rPr>
          <w:rFonts w:cs="Arial"/>
          <w:b/>
          <w:bCs/>
          <w:caps/>
          <w:sz w:val="32"/>
        </w:rPr>
        <w:t>SE</w:t>
      </w:r>
    </w:p>
    <w:p w14:paraId="53DD97D7" w14:textId="7DE99AE8" w:rsidR="00EB5F55" w:rsidRPr="00EB5F55" w:rsidRDefault="00EB5F55" w:rsidP="00EB5F55">
      <w:pPr>
        <w:pStyle w:val="140SignatureSimpleFonction"/>
        <w:rPr>
          <w:rFonts w:ascii="Verdana" w:hAnsi="Verdana" w:cs="Arial"/>
          <w:b/>
          <w:bCs/>
          <w:caps/>
          <w:sz w:val="32"/>
        </w:rPr>
      </w:pPr>
    </w:p>
    <w:p w14:paraId="63E6932F" w14:textId="107BAA58" w:rsidR="00971CD5" w:rsidRDefault="00EB5F55" w:rsidP="009E53EE">
      <w:pPr>
        <w:pStyle w:val="140SignatureSimpleFonction"/>
        <w:jc w:val="center"/>
        <w:rPr>
          <w:rFonts w:ascii="Verdana" w:hAnsi="Verdana" w:cs="Arial"/>
          <w:caps/>
          <w:sz w:val="32"/>
        </w:rPr>
      </w:pPr>
      <w:r>
        <w:rPr>
          <w:rFonts w:ascii="Verdana" w:hAnsi="Verdana" w:cs="Arial"/>
          <w:caps/>
          <w:noProof/>
          <w:sz w:val="32"/>
        </w:rPr>
        <w:drawing>
          <wp:anchor distT="0" distB="0" distL="114300" distR="114300" simplePos="0" relativeHeight="251664384" behindDoc="0" locked="0" layoutInCell="1" allowOverlap="1" wp14:anchorId="24B2BD21" wp14:editId="2A0EA079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2633081" cy="2905125"/>
            <wp:effectExtent l="0" t="0" r="0" b="0"/>
            <wp:wrapNone/>
            <wp:docPr id="1871459294" name="Image 7" descr="Une image contenant texte, Visage humain, dessin humoristique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459294" name="Image 7" descr="Une image contenant texte, Visage humain, dessin humoristique, habit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081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842D8" w14:textId="05DD2907" w:rsidR="00971CD5" w:rsidRDefault="00971CD5" w:rsidP="009E53EE">
      <w:pPr>
        <w:pStyle w:val="140SignatureSimpleFonction"/>
        <w:jc w:val="center"/>
        <w:rPr>
          <w:rFonts w:ascii="Verdana" w:hAnsi="Verdana" w:cs="Arial"/>
          <w:caps/>
          <w:sz w:val="32"/>
        </w:rPr>
      </w:pPr>
    </w:p>
    <w:p w14:paraId="4BEF143C" w14:textId="36062BCD" w:rsidR="00971CD5" w:rsidRDefault="00971CD5" w:rsidP="009E53EE">
      <w:pPr>
        <w:pStyle w:val="140SignatureSimpleFonction"/>
        <w:jc w:val="center"/>
        <w:rPr>
          <w:rFonts w:ascii="Verdana" w:hAnsi="Verdana" w:cs="Arial"/>
          <w:caps/>
          <w:sz w:val="32"/>
        </w:rPr>
      </w:pPr>
    </w:p>
    <w:p w14:paraId="0ABC6DFE" w14:textId="77777777" w:rsidR="00EB5F55" w:rsidRDefault="00EB5F55" w:rsidP="00D117E3">
      <w:pPr>
        <w:jc w:val="both"/>
        <w:rPr>
          <w:rFonts w:ascii="Verdana" w:hAnsi="Verdana" w:cs="Arial"/>
          <w:caps/>
          <w:sz w:val="32"/>
        </w:rPr>
      </w:pPr>
    </w:p>
    <w:p w14:paraId="64FC6C24" w14:textId="77777777" w:rsidR="00EB5F55" w:rsidRDefault="00EB5F55" w:rsidP="00D117E3">
      <w:pPr>
        <w:jc w:val="both"/>
        <w:rPr>
          <w:rFonts w:ascii="Verdana" w:hAnsi="Verdana" w:cs="Arial"/>
          <w:caps/>
          <w:sz w:val="32"/>
        </w:rPr>
      </w:pPr>
    </w:p>
    <w:p w14:paraId="06303029" w14:textId="77777777" w:rsidR="00EB5F55" w:rsidRDefault="00EB5F55" w:rsidP="00D117E3">
      <w:pPr>
        <w:jc w:val="both"/>
        <w:rPr>
          <w:rFonts w:ascii="Verdana" w:hAnsi="Verdana" w:cs="Arial"/>
          <w:caps/>
          <w:sz w:val="32"/>
        </w:rPr>
      </w:pPr>
    </w:p>
    <w:p w14:paraId="799FF4D5" w14:textId="77777777" w:rsidR="00EB5F55" w:rsidRDefault="00EB5F55" w:rsidP="00D117E3">
      <w:pPr>
        <w:jc w:val="both"/>
        <w:rPr>
          <w:rFonts w:ascii="Verdana" w:hAnsi="Verdana" w:cs="Arial"/>
          <w:caps/>
          <w:sz w:val="32"/>
        </w:rPr>
      </w:pPr>
    </w:p>
    <w:p w14:paraId="43E3B47A" w14:textId="77777777" w:rsidR="00EB5F55" w:rsidRDefault="00EB5F55" w:rsidP="00D117E3">
      <w:pPr>
        <w:jc w:val="both"/>
        <w:rPr>
          <w:rFonts w:ascii="Verdana" w:hAnsi="Verdana" w:cs="Arial"/>
          <w:caps/>
          <w:sz w:val="32"/>
        </w:rPr>
      </w:pPr>
    </w:p>
    <w:p w14:paraId="4C062E74" w14:textId="77777777" w:rsidR="00EB5F55" w:rsidRDefault="00EB5F55" w:rsidP="00D117E3">
      <w:pPr>
        <w:jc w:val="both"/>
        <w:rPr>
          <w:rFonts w:ascii="Verdana" w:hAnsi="Verdana" w:cs="Arial"/>
          <w:caps/>
          <w:sz w:val="32"/>
        </w:rPr>
      </w:pPr>
    </w:p>
    <w:p w14:paraId="028F7514" w14:textId="77777777" w:rsidR="00EB5F55" w:rsidRDefault="00EB5F55" w:rsidP="00D117E3">
      <w:pPr>
        <w:jc w:val="both"/>
        <w:rPr>
          <w:rFonts w:ascii="Verdana" w:hAnsi="Verdana" w:cs="Arial"/>
          <w:caps/>
          <w:sz w:val="32"/>
        </w:rPr>
      </w:pPr>
    </w:p>
    <w:p w14:paraId="7AEDF5F6" w14:textId="77777777" w:rsidR="00EB5F55" w:rsidRDefault="00EB5F55" w:rsidP="00D117E3">
      <w:pPr>
        <w:jc w:val="both"/>
        <w:rPr>
          <w:rFonts w:ascii="Verdana" w:hAnsi="Verdana" w:cs="Arial"/>
          <w:caps/>
          <w:sz w:val="32"/>
        </w:rPr>
      </w:pPr>
    </w:p>
    <w:p w14:paraId="52052C4F" w14:textId="77777777" w:rsidR="00EB5F55" w:rsidRPr="00EB5F55" w:rsidRDefault="00EB5F55" w:rsidP="00D117E3">
      <w:pPr>
        <w:jc w:val="both"/>
        <w:rPr>
          <w:rFonts w:ascii="Verdana" w:hAnsi="Verdana" w:cs="Arial"/>
          <w:b/>
          <w:bCs/>
          <w:caps/>
          <w:sz w:val="32"/>
        </w:rPr>
      </w:pPr>
    </w:p>
    <w:p w14:paraId="7AA2A60E" w14:textId="77777777" w:rsidR="00A2411A" w:rsidRPr="00A2411A" w:rsidRDefault="00A2411A" w:rsidP="00EB5F55">
      <w:pPr>
        <w:jc w:val="center"/>
        <w:rPr>
          <w:rFonts w:cs="Arial"/>
          <w:b/>
          <w:bCs/>
          <w:caps/>
          <w:sz w:val="24"/>
        </w:rPr>
      </w:pPr>
    </w:p>
    <w:p w14:paraId="6893A373" w14:textId="1EB42A6F" w:rsidR="00D117E3" w:rsidRDefault="00EB5F55" w:rsidP="00A2411A">
      <w:pPr>
        <w:spacing w:line="276" w:lineRule="auto"/>
        <w:jc w:val="center"/>
        <w:rPr>
          <w:rFonts w:cs="Arial"/>
          <w:b/>
          <w:bCs/>
          <w:caps/>
          <w:sz w:val="24"/>
        </w:rPr>
      </w:pPr>
      <w:r w:rsidRPr="00A2411A">
        <w:rPr>
          <w:rFonts w:cs="Arial"/>
          <w:b/>
          <w:bCs/>
          <w:caps/>
          <w:sz w:val="24"/>
        </w:rPr>
        <w:t xml:space="preserve">Accueillir un jeune en stage, </w:t>
      </w:r>
      <w:r w:rsidR="00A2411A" w:rsidRPr="00A2411A">
        <w:rPr>
          <w:rFonts w:cs="Arial"/>
          <w:b/>
          <w:bCs/>
          <w:caps/>
          <w:sz w:val="24"/>
        </w:rPr>
        <w:br/>
      </w:r>
      <w:r w:rsidRPr="00A2411A">
        <w:rPr>
          <w:rFonts w:cs="Arial"/>
          <w:b/>
          <w:bCs/>
          <w:caps/>
          <w:sz w:val="24"/>
        </w:rPr>
        <w:t>c’est une opportunit</w:t>
      </w:r>
      <w:r w:rsidR="00FC6EC4">
        <w:rPr>
          <w:rFonts w:cs="Arial"/>
          <w:b/>
          <w:bCs/>
          <w:caps/>
          <w:sz w:val="24"/>
        </w:rPr>
        <w:t>É</w:t>
      </w:r>
      <w:r w:rsidRPr="00A2411A">
        <w:rPr>
          <w:rFonts w:cs="Arial"/>
          <w:b/>
          <w:bCs/>
          <w:caps/>
          <w:sz w:val="24"/>
        </w:rPr>
        <w:t xml:space="preserve"> pour votre entreprise </w:t>
      </w:r>
      <w:r w:rsidR="00A2411A" w:rsidRPr="00A2411A">
        <w:rPr>
          <w:rFonts w:cs="Arial"/>
          <w:b/>
          <w:bCs/>
          <w:caps/>
          <w:sz w:val="24"/>
        </w:rPr>
        <w:br/>
      </w:r>
      <w:r w:rsidRPr="00A2411A">
        <w:rPr>
          <w:rFonts w:cs="Arial"/>
          <w:b/>
          <w:bCs/>
          <w:caps/>
          <w:sz w:val="24"/>
        </w:rPr>
        <w:t>de transmettre une image positive et motivante de la construction m</w:t>
      </w:r>
      <w:r w:rsidR="00FC6EC4">
        <w:rPr>
          <w:rFonts w:cs="Arial"/>
          <w:b/>
          <w:bCs/>
          <w:caps/>
          <w:sz w:val="24"/>
        </w:rPr>
        <w:t>É</w:t>
      </w:r>
      <w:r w:rsidRPr="00A2411A">
        <w:rPr>
          <w:rFonts w:cs="Arial"/>
          <w:b/>
          <w:bCs/>
          <w:caps/>
          <w:sz w:val="24"/>
        </w:rPr>
        <w:t xml:space="preserve">tallique, </w:t>
      </w:r>
      <w:r w:rsidR="00A2411A" w:rsidRPr="00A2411A">
        <w:rPr>
          <w:rFonts w:cs="Arial"/>
          <w:b/>
          <w:bCs/>
          <w:caps/>
          <w:sz w:val="24"/>
        </w:rPr>
        <w:br/>
      </w:r>
      <w:r w:rsidRPr="00A2411A">
        <w:rPr>
          <w:rFonts w:cs="Arial"/>
          <w:b/>
          <w:bCs/>
          <w:caps/>
          <w:sz w:val="24"/>
        </w:rPr>
        <w:t xml:space="preserve">tout en contribuant </w:t>
      </w:r>
      <w:r w:rsidR="00FF4A54">
        <w:rPr>
          <w:rFonts w:cs="Arial"/>
          <w:b/>
          <w:bCs/>
          <w:caps/>
          <w:sz w:val="24"/>
        </w:rPr>
        <w:t>À</w:t>
      </w:r>
      <w:r w:rsidRPr="00A2411A">
        <w:rPr>
          <w:rFonts w:cs="Arial"/>
          <w:b/>
          <w:bCs/>
          <w:caps/>
          <w:sz w:val="24"/>
        </w:rPr>
        <w:t xml:space="preserve"> inspirer la rel</w:t>
      </w:r>
      <w:r w:rsidR="00FC6EC4">
        <w:rPr>
          <w:rFonts w:cs="Arial"/>
          <w:b/>
          <w:bCs/>
          <w:caps/>
          <w:sz w:val="24"/>
        </w:rPr>
        <w:t>È</w:t>
      </w:r>
      <w:r w:rsidRPr="00A2411A">
        <w:rPr>
          <w:rFonts w:cs="Arial"/>
          <w:b/>
          <w:bCs/>
          <w:caps/>
          <w:sz w:val="24"/>
        </w:rPr>
        <w:t>ve de demain.</w:t>
      </w:r>
    </w:p>
    <w:p w14:paraId="3FE9E725" w14:textId="77777777" w:rsidR="004B0EDB" w:rsidRPr="00A2411A" w:rsidRDefault="004B0EDB" w:rsidP="00A2411A">
      <w:pPr>
        <w:spacing w:line="276" w:lineRule="auto"/>
        <w:jc w:val="center"/>
        <w:rPr>
          <w:rFonts w:cs="Arial"/>
          <w:b/>
          <w:bCs/>
          <w:caps/>
          <w:sz w:val="24"/>
        </w:rPr>
      </w:pPr>
    </w:p>
    <w:p w14:paraId="4578E201" w14:textId="77777777" w:rsidR="00395B5E" w:rsidRPr="00395B5E" w:rsidRDefault="00395B5E" w:rsidP="00395B5E">
      <w:pPr>
        <w:pStyle w:val="140SignatureSimpleFonction"/>
        <w:rPr>
          <w:rFonts w:ascii="Verdana" w:hAnsi="Verdana" w:cs="Arial"/>
          <w:caps/>
          <w:szCs w:val="20"/>
        </w:rPr>
      </w:pPr>
    </w:p>
    <w:p w14:paraId="43DC2238" w14:textId="68722DA4" w:rsidR="00395B5E" w:rsidRPr="00395B5E" w:rsidRDefault="00395B5E" w:rsidP="00395B5E">
      <w:pPr>
        <w:pStyle w:val="140SignatureSimpleFonction"/>
        <w:jc w:val="center"/>
        <w:rPr>
          <w:rFonts w:ascii="Verdana" w:hAnsi="Verdana" w:cs="Arial"/>
          <w:caps/>
          <w:szCs w:val="20"/>
        </w:rPr>
      </w:pPr>
      <w:r>
        <w:rPr>
          <w:rFonts w:ascii="Verdana" w:hAnsi="Verdana" w:cs="Arial"/>
          <w:szCs w:val="20"/>
        </w:rPr>
        <w:t>L</w:t>
      </w:r>
      <w:r w:rsidRPr="00395B5E">
        <w:rPr>
          <w:rFonts w:ascii="Verdana" w:hAnsi="Verdana" w:cs="Arial"/>
          <w:szCs w:val="20"/>
        </w:rPr>
        <w:t xml:space="preserve">es stages d’observation permettent aux jeunes de découvrir concrètement </w:t>
      </w:r>
      <w:r>
        <w:rPr>
          <w:rFonts w:ascii="Verdana" w:hAnsi="Verdana" w:cs="Arial"/>
          <w:szCs w:val="20"/>
        </w:rPr>
        <w:t>votre métier</w:t>
      </w:r>
      <w:r w:rsidRPr="00395B5E">
        <w:rPr>
          <w:rFonts w:ascii="Verdana" w:hAnsi="Verdana" w:cs="Arial"/>
          <w:szCs w:val="20"/>
        </w:rPr>
        <w:t xml:space="preserve">, offrant une expérience irremplaçable par </w:t>
      </w:r>
      <w:r>
        <w:rPr>
          <w:rFonts w:ascii="Verdana" w:hAnsi="Verdana" w:cs="Arial"/>
          <w:szCs w:val="20"/>
        </w:rPr>
        <w:t xml:space="preserve">rapport à </w:t>
      </w:r>
      <w:r w:rsidRPr="00395B5E">
        <w:rPr>
          <w:rFonts w:ascii="Verdana" w:hAnsi="Verdana" w:cs="Arial"/>
          <w:szCs w:val="20"/>
        </w:rPr>
        <w:t xml:space="preserve">des supports d’information. </w:t>
      </w:r>
      <w:r>
        <w:rPr>
          <w:rFonts w:ascii="Verdana" w:hAnsi="Verdana" w:cs="Arial"/>
          <w:szCs w:val="20"/>
        </w:rPr>
        <w:t>Il</w:t>
      </w:r>
      <w:r w:rsidRPr="00395B5E">
        <w:rPr>
          <w:rFonts w:ascii="Verdana" w:hAnsi="Verdana" w:cs="Arial"/>
          <w:szCs w:val="20"/>
        </w:rPr>
        <w:t>s donnent aussi aux formateurs en entreprise l’occasion de sélectionner les apprentis les plus aptes et de contribuer à la relève, tout en jouant un rôle social crucial dans l’orientation professionnelle.</w:t>
      </w:r>
    </w:p>
    <w:p w14:paraId="45C1BFCC" w14:textId="77777777" w:rsidR="00395B5E" w:rsidRDefault="00395B5E" w:rsidP="009E53EE">
      <w:pPr>
        <w:pStyle w:val="140SignatureSimpleFonction"/>
        <w:jc w:val="center"/>
        <w:rPr>
          <w:rFonts w:ascii="Verdana" w:hAnsi="Verdana" w:cs="Arial"/>
          <w:b/>
          <w:bCs/>
          <w:caps/>
          <w:sz w:val="32"/>
        </w:rPr>
      </w:pPr>
    </w:p>
    <w:p w14:paraId="7C0DF1E4" w14:textId="40B665BD" w:rsidR="00A01ED9" w:rsidRPr="00C552B3" w:rsidRDefault="00E94FDE" w:rsidP="009E53EE">
      <w:pPr>
        <w:pStyle w:val="140SignatureSimpleFonction"/>
        <w:jc w:val="center"/>
        <w:rPr>
          <w:rFonts w:ascii="Verdana" w:hAnsi="Verdana" w:cs="Arial"/>
          <w:b/>
          <w:bCs/>
          <w:caps/>
          <w:sz w:val="32"/>
        </w:rPr>
      </w:pPr>
      <w:r>
        <w:rPr>
          <w:rFonts w:ascii="Verdana" w:hAnsi="Verdana" w:cs="Arial"/>
          <w:b/>
          <w:bCs/>
          <w:caps/>
          <w:sz w:val="32"/>
        </w:rPr>
        <w:t>Check-list pour l’</w:t>
      </w:r>
      <w:r w:rsidR="009E53EE" w:rsidRPr="00C552B3">
        <w:rPr>
          <w:rFonts w:ascii="Verdana" w:hAnsi="Verdana" w:cs="Arial"/>
          <w:b/>
          <w:bCs/>
          <w:caps/>
          <w:sz w:val="32"/>
        </w:rPr>
        <w:t xml:space="preserve">Accueil </w:t>
      </w:r>
      <w:r>
        <w:rPr>
          <w:rFonts w:ascii="Verdana" w:hAnsi="Verdana" w:cs="Arial"/>
          <w:b/>
          <w:bCs/>
          <w:caps/>
          <w:sz w:val="32"/>
        </w:rPr>
        <w:br/>
      </w:r>
      <w:r w:rsidR="009E53EE" w:rsidRPr="00C552B3">
        <w:rPr>
          <w:rFonts w:ascii="Verdana" w:hAnsi="Verdana" w:cs="Arial"/>
          <w:b/>
          <w:bCs/>
          <w:caps/>
          <w:sz w:val="32"/>
        </w:rPr>
        <w:t>d’un stagiaire</w:t>
      </w:r>
    </w:p>
    <w:p w14:paraId="6714BAA3" w14:textId="77777777" w:rsidR="00DA286A" w:rsidRDefault="00DA286A" w:rsidP="00A01ED9">
      <w:pPr>
        <w:pStyle w:val="140SignatureSimpleFonction"/>
      </w:pPr>
    </w:p>
    <w:p w14:paraId="2FD2E162" w14:textId="10443BA6" w:rsidR="009E53EE" w:rsidRDefault="009E53EE" w:rsidP="00A01ED9">
      <w:pPr>
        <w:pStyle w:val="140SignatureSimpleFonction"/>
      </w:pPr>
    </w:p>
    <w:p w14:paraId="799D1222" w14:textId="380B04CD" w:rsidR="009B0EA6" w:rsidRPr="00A20BF0" w:rsidRDefault="009E53EE" w:rsidP="009B0EA6">
      <w:pPr>
        <w:pStyle w:val="140SignatureSimpleFonction"/>
        <w:rPr>
          <w:sz w:val="22"/>
          <w:szCs w:val="28"/>
        </w:rPr>
      </w:pPr>
      <w:r w:rsidRPr="00E66CB5">
        <w:rPr>
          <w:b/>
          <w:bCs/>
          <w:sz w:val="22"/>
          <w:szCs w:val="28"/>
          <w:u w:val="single"/>
        </w:rPr>
        <w:t>Avant le début du stage</w:t>
      </w:r>
      <w:r w:rsidR="00A20BF0">
        <w:rPr>
          <w:sz w:val="22"/>
          <w:szCs w:val="28"/>
        </w:rPr>
        <w:tab/>
      </w:r>
      <w:r w:rsidR="00A20BF0">
        <w:rPr>
          <w:sz w:val="22"/>
          <w:szCs w:val="28"/>
        </w:rPr>
        <w:tab/>
      </w:r>
      <w:r w:rsidR="00A20BF0">
        <w:rPr>
          <w:sz w:val="22"/>
          <w:szCs w:val="28"/>
        </w:rPr>
        <w:tab/>
      </w:r>
      <w:r w:rsidR="00A20BF0">
        <w:rPr>
          <w:sz w:val="22"/>
          <w:szCs w:val="28"/>
        </w:rPr>
        <w:tab/>
      </w:r>
      <w:r w:rsidR="00FD3A4A">
        <w:rPr>
          <w:sz w:val="22"/>
          <w:szCs w:val="28"/>
        </w:rPr>
        <w:t xml:space="preserve">                      </w:t>
      </w:r>
      <w:r w:rsidR="00C552B3">
        <w:rPr>
          <w:sz w:val="22"/>
          <w:szCs w:val="28"/>
        </w:rPr>
        <w:t xml:space="preserve">    </w:t>
      </w:r>
      <w:r w:rsidR="00C552B3">
        <w:rPr>
          <w:sz w:val="22"/>
          <w:szCs w:val="28"/>
          <w:u w:val="single"/>
        </w:rPr>
        <w:t>OK</w:t>
      </w:r>
    </w:p>
    <w:p w14:paraId="0157CDF6" w14:textId="77777777" w:rsidR="009B0EA6" w:rsidRDefault="009B0EA6" w:rsidP="002938B1">
      <w:pPr>
        <w:pStyle w:val="140SignatureSimpleFonction"/>
        <w:tabs>
          <w:tab w:val="left" w:pos="6663"/>
        </w:tabs>
      </w:pPr>
    </w:p>
    <w:p w14:paraId="775A9471" w14:textId="67B29BFB" w:rsidR="00A20BF0" w:rsidRDefault="009E53EE" w:rsidP="004B0EDB">
      <w:pPr>
        <w:pStyle w:val="140SignatureSimpleFonction"/>
        <w:numPr>
          <w:ilvl w:val="0"/>
          <w:numId w:val="18"/>
        </w:numPr>
        <w:tabs>
          <w:tab w:val="left" w:pos="6663"/>
        </w:tabs>
      </w:pPr>
      <w:r>
        <w:t xml:space="preserve">Transmettre au futur stagiaire un formulaire de coordonnées </w:t>
      </w:r>
      <w:r w:rsidR="002938B1">
        <w:tab/>
      </w:r>
      <w:sdt>
        <w:sdtPr>
          <w:rPr>
            <w:rFonts w:ascii="MS Gothic" w:eastAsia="MS Gothic" w:hAnsi="MS Gothic"/>
          </w:rPr>
          <w:id w:val="8555449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BA9">
            <w:rPr>
              <w:rFonts w:ascii="MS Gothic" w:eastAsia="MS Gothic" w:hAnsi="MS Gothic" w:hint="eastAsia"/>
            </w:rPr>
            <w:t>☐</w:t>
          </w:r>
        </w:sdtContent>
      </w:sdt>
    </w:p>
    <w:p w14:paraId="209F9D41" w14:textId="3BDB58FF" w:rsidR="009E53EE" w:rsidRDefault="00A20BF0" w:rsidP="00A01ED9">
      <w:pPr>
        <w:pStyle w:val="140SignatureSimpleFonction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56D6443" wp14:editId="017C4740">
            <wp:simplePos x="0" y="0"/>
            <wp:positionH relativeFrom="column">
              <wp:posOffset>3228975</wp:posOffset>
            </wp:positionH>
            <wp:positionV relativeFrom="paragraph">
              <wp:posOffset>12065</wp:posOffset>
            </wp:positionV>
            <wp:extent cx="705485" cy="636905"/>
            <wp:effectExtent l="0" t="0" r="0" b="0"/>
            <wp:wrapThrough wrapText="bothSides">
              <wp:wrapPolygon edited="0">
                <wp:start x="0" y="0"/>
                <wp:lineTo x="0" y="20674"/>
                <wp:lineTo x="20997" y="20674"/>
                <wp:lineTo x="20997" y="0"/>
                <wp:lineTo x="0" y="0"/>
              </wp:wrapPolygon>
            </wp:wrapThrough>
            <wp:docPr id="267545946" name="Image 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545946" name="Image 8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5D1ACB" w14:textId="6AD853B9" w:rsidR="009E53EE" w:rsidRDefault="003B2376" w:rsidP="00FD3A4A">
      <w:pPr>
        <w:pStyle w:val="140SignatureSimpleFonction"/>
        <w:numPr>
          <w:ilvl w:val="0"/>
          <w:numId w:val="18"/>
        </w:numPr>
        <w:tabs>
          <w:tab w:val="left" w:pos="6663"/>
        </w:tabs>
      </w:pPr>
      <w:r>
        <w:t xml:space="preserve">Commander coffret </w:t>
      </w:r>
      <w:hyperlink r:id="rId11" w:history="1">
        <w:r w:rsidR="00A20BF0" w:rsidRPr="00A20BF0">
          <w:rPr>
            <w:rStyle w:val="Lienhypertexte"/>
          </w:rPr>
          <w:t>Métal et toi</w:t>
        </w:r>
      </w:hyperlink>
      <w:r w:rsidR="00A20BF0">
        <w:tab/>
      </w:r>
      <w:sdt>
        <w:sdtPr>
          <w:id w:val="8035091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552B3">
            <w:rPr>
              <w:rFonts w:ascii="MS Gothic" w:eastAsia="MS Gothic" w:hAnsi="MS Gothic" w:hint="eastAsia"/>
            </w:rPr>
            <w:t>☐</w:t>
          </w:r>
        </w:sdtContent>
      </w:sdt>
    </w:p>
    <w:p w14:paraId="534A0AC2" w14:textId="77777777" w:rsidR="00A20BF0" w:rsidRPr="00CD7553" w:rsidRDefault="00A20BF0" w:rsidP="00A01ED9">
      <w:pPr>
        <w:pStyle w:val="140SignatureSimpleFonction"/>
      </w:pPr>
    </w:p>
    <w:p w14:paraId="17EB9373" w14:textId="76D9916F" w:rsidR="009E53EE" w:rsidRDefault="00A20BF0" w:rsidP="00FD3A4A">
      <w:pPr>
        <w:pStyle w:val="140SignatureSimpleFonction"/>
        <w:numPr>
          <w:ilvl w:val="0"/>
          <w:numId w:val="18"/>
        </w:numPr>
        <w:tabs>
          <w:tab w:val="left" w:pos="6663"/>
        </w:tabs>
      </w:pPr>
      <w:r>
        <w:t>Confirmer le stage au jeune</w:t>
      </w:r>
      <w:r w:rsidR="00FD3A4A">
        <w:t xml:space="preserve"> par écrit         </w:t>
      </w:r>
      <w:r w:rsidR="004278FE">
        <w:tab/>
      </w:r>
      <w:sdt>
        <w:sdtPr>
          <w:id w:val="13737340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552B3">
            <w:rPr>
              <w:rFonts w:ascii="MS Gothic" w:eastAsia="MS Gothic" w:hAnsi="MS Gothic" w:hint="eastAsia"/>
            </w:rPr>
            <w:t>☐</w:t>
          </w:r>
        </w:sdtContent>
      </w:sdt>
    </w:p>
    <w:p w14:paraId="4A12A913" w14:textId="357F8650" w:rsidR="009E53EE" w:rsidRDefault="00FD3A4A" w:rsidP="004278FE">
      <w:pPr>
        <w:pStyle w:val="140SignatureSimpleFonction"/>
        <w:numPr>
          <w:ilvl w:val="0"/>
          <w:numId w:val="9"/>
        </w:numPr>
      </w:pPr>
      <w:r>
        <w:t>Informer de la p</w:t>
      </w:r>
      <w:r w:rsidR="004278FE">
        <w:t>ersonne en charge, lieu, date, horaires</w:t>
      </w:r>
    </w:p>
    <w:p w14:paraId="1317093E" w14:textId="075E91F2" w:rsidR="00FD3A4A" w:rsidRDefault="00FD3A4A" w:rsidP="004278FE">
      <w:pPr>
        <w:pStyle w:val="140SignatureSimpleFonction"/>
        <w:numPr>
          <w:ilvl w:val="0"/>
          <w:numId w:val="9"/>
        </w:numPr>
      </w:pPr>
      <w:r>
        <w:t>Informer des vêtements à porter, chaussures de sécurité</w:t>
      </w:r>
    </w:p>
    <w:p w14:paraId="75FBDD1A" w14:textId="57BFF4FD" w:rsidR="00C14261" w:rsidRPr="00C14261" w:rsidRDefault="00C14261" w:rsidP="00C14261">
      <w:pPr>
        <w:pStyle w:val="140SignatureSimpleFonction"/>
        <w:numPr>
          <w:ilvl w:val="0"/>
          <w:numId w:val="9"/>
        </w:numPr>
        <w:rPr>
          <w:b/>
          <w:bCs/>
        </w:rPr>
      </w:pPr>
      <w:r w:rsidRPr="00C14261">
        <w:rPr>
          <w:b/>
          <w:bCs/>
        </w:rPr>
        <w:t>Vérifie</w:t>
      </w:r>
      <w:r w:rsidR="00FC6EC4">
        <w:rPr>
          <w:b/>
          <w:bCs/>
        </w:rPr>
        <w:t>z</w:t>
      </w:r>
      <w:r w:rsidRPr="00C14261">
        <w:rPr>
          <w:b/>
          <w:bCs/>
        </w:rPr>
        <w:t xml:space="preserve"> </w:t>
      </w:r>
      <w:r>
        <w:rPr>
          <w:b/>
          <w:bCs/>
        </w:rPr>
        <w:t>que</w:t>
      </w:r>
      <w:r w:rsidRPr="00C14261">
        <w:rPr>
          <w:b/>
          <w:bCs/>
        </w:rPr>
        <w:t xml:space="preserve"> vous </w:t>
      </w:r>
      <w:r w:rsidR="00FC6EC4">
        <w:rPr>
          <w:b/>
          <w:bCs/>
        </w:rPr>
        <w:t>êtes</w:t>
      </w:r>
      <w:r w:rsidRPr="00C14261">
        <w:rPr>
          <w:b/>
          <w:bCs/>
        </w:rPr>
        <w:t xml:space="preserve"> assuré en cas d’accident de travail </w:t>
      </w:r>
      <w:r>
        <w:rPr>
          <w:b/>
          <w:bCs/>
        </w:rPr>
        <w:t>a</w:t>
      </w:r>
      <w:r w:rsidRPr="00C14261">
        <w:rPr>
          <w:b/>
          <w:bCs/>
        </w:rPr>
        <w:t>insi que vous ayez une assurance responsabilité civile incluant les jeunes en stage</w:t>
      </w:r>
      <w:r w:rsidRPr="00C14261">
        <w:rPr>
          <w:b/>
          <w:bCs/>
        </w:rPr>
        <w:tab/>
      </w:r>
    </w:p>
    <w:p w14:paraId="4A306BA5" w14:textId="3E9E7015" w:rsidR="009E53EE" w:rsidRDefault="009E53EE" w:rsidP="00E94FDE">
      <w:pPr>
        <w:pStyle w:val="140SignatureSimpleFonction"/>
        <w:ind w:left="360"/>
      </w:pPr>
    </w:p>
    <w:p w14:paraId="5F3EB8FB" w14:textId="7B3C28C9" w:rsidR="009E53EE" w:rsidRDefault="004278FE" w:rsidP="00FD3A4A">
      <w:pPr>
        <w:pStyle w:val="140SignatureSimpleFonction"/>
        <w:numPr>
          <w:ilvl w:val="0"/>
          <w:numId w:val="19"/>
        </w:numPr>
        <w:tabs>
          <w:tab w:val="left" w:pos="6663"/>
        </w:tabs>
      </w:pPr>
      <w:r>
        <w:t>Planifier le stage</w:t>
      </w:r>
      <w:r w:rsidR="00C14261">
        <w:t xml:space="preserve"> et son programme</w:t>
      </w:r>
      <w:r>
        <w:tab/>
      </w:r>
      <w:sdt>
        <w:sdtPr>
          <w:id w:val="11413876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552B3">
            <w:rPr>
              <w:rFonts w:ascii="MS Gothic" w:eastAsia="MS Gothic" w:hAnsi="MS Gothic" w:hint="eastAsia"/>
            </w:rPr>
            <w:t>☐</w:t>
          </w:r>
        </w:sdtContent>
      </w:sdt>
    </w:p>
    <w:p w14:paraId="5D0E7235" w14:textId="47044C75" w:rsidR="009E53EE" w:rsidRPr="00B45CE6" w:rsidRDefault="004278FE" w:rsidP="004278FE">
      <w:pPr>
        <w:pStyle w:val="140SignatureSimpleFonction"/>
        <w:numPr>
          <w:ilvl w:val="0"/>
          <w:numId w:val="10"/>
        </w:numPr>
      </w:pPr>
      <w:r>
        <w:t xml:space="preserve">Accueil par la personne </w:t>
      </w:r>
      <w:r w:rsidRPr="00B45CE6">
        <w:t>en charge</w:t>
      </w:r>
    </w:p>
    <w:p w14:paraId="0AF5ECF7" w14:textId="5DCBBD70" w:rsidR="004278FE" w:rsidRPr="00B45CE6" w:rsidRDefault="004278FE" w:rsidP="004278FE">
      <w:pPr>
        <w:pStyle w:val="140SignatureSimpleFonction"/>
        <w:numPr>
          <w:ilvl w:val="0"/>
          <w:numId w:val="10"/>
        </w:numPr>
      </w:pPr>
      <w:r w:rsidRPr="00B45CE6">
        <w:t>Présentation aux collaborateurs</w:t>
      </w:r>
    </w:p>
    <w:p w14:paraId="22DFF9C0" w14:textId="3093197E" w:rsidR="00B45CE6" w:rsidRPr="00B45CE6" w:rsidRDefault="004278FE" w:rsidP="00B45CE6">
      <w:pPr>
        <w:pStyle w:val="140SignatureSimpleFonction"/>
        <w:numPr>
          <w:ilvl w:val="0"/>
          <w:numId w:val="10"/>
        </w:numPr>
      </w:pPr>
      <w:r w:rsidRPr="00B45CE6">
        <w:t>Mettre à disposition un casier</w:t>
      </w:r>
    </w:p>
    <w:p w14:paraId="60828FA1" w14:textId="13AE017F" w:rsidR="004278FE" w:rsidRDefault="007A363F" w:rsidP="00C14261">
      <w:pPr>
        <w:pStyle w:val="140SignatureSimpleFonction"/>
        <w:numPr>
          <w:ilvl w:val="0"/>
          <w:numId w:val="10"/>
        </w:numPr>
      </w:pPr>
      <w:r>
        <w:t xml:space="preserve">Il est </w:t>
      </w:r>
      <w:r w:rsidR="00FD3A4A">
        <w:t xml:space="preserve">essentiel </w:t>
      </w:r>
      <w:r>
        <w:t xml:space="preserve">que le futur stagiaire soit entouré </w:t>
      </w:r>
      <w:r w:rsidR="00C14261">
        <w:t xml:space="preserve">du formateur </w:t>
      </w:r>
      <w:r w:rsidR="00FD3A4A">
        <w:t>ou</w:t>
      </w:r>
      <w:r>
        <w:t xml:space="preserve"> d’un collaborateur qualifié tout au long du stage</w:t>
      </w:r>
      <w:r w:rsidR="00C14261">
        <w:t>.</w:t>
      </w:r>
    </w:p>
    <w:p w14:paraId="3CE06CE6" w14:textId="77777777" w:rsidR="00344E00" w:rsidRDefault="00344E00" w:rsidP="00C6632E">
      <w:pPr>
        <w:pStyle w:val="140SignatureSimpleFonction"/>
        <w:ind w:left="720"/>
      </w:pPr>
    </w:p>
    <w:p w14:paraId="1A78BEC5" w14:textId="086D05B1" w:rsidR="009740BC" w:rsidRPr="004B0EDB" w:rsidRDefault="00000000" w:rsidP="00E94FDE">
      <w:pPr>
        <w:pStyle w:val="140SignatureSimpleFonction"/>
        <w:ind w:firstLine="360"/>
        <w:rPr>
          <w:b/>
          <w:bCs/>
        </w:rPr>
      </w:pPr>
      <w:hyperlink r:id="rId12" w:history="1">
        <w:r w:rsidR="004B0EDB" w:rsidRPr="00FE0382">
          <w:rPr>
            <w:rStyle w:val="Lienhypertexte"/>
            <w:b/>
            <w:bCs/>
          </w:rPr>
          <w:t>Le stage d’observation – Aide-mémoire</w:t>
        </w:r>
      </w:hyperlink>
    </w:p>
    <w:p w14:paraId="0736CCDF" w14:textId="383BBE55" w:rsidR="00A95FFC" w:rsidRPr="00344E00" w:rsidRDefault="00A95FFC" w:rsidP="00E94FDE">
      <w:pPr>
        <w:pStyle w:val="140SignatureSimpleFonction"/>
        <w:rPr>
          <w:b/>
          <w:bCs/>
        </w:rPr>
      </w:pPr>
    </w:p>
    <w:p w14:paraId="39843A1F" w14:textId="77777777" w:rsidR="009740BC" w:rsidRDefault="009740BC" w:rsidP="00A01ED9">
      <w:pPr>
        <w:pStyle w:val="140SignatureSimpleFonction"/>
        <w:rPr>
          <w:sz w:val="22"/>
          <w:szCs w:val="28"/>
          <w:u w:val="single"/>
        </w:rPr>
      </w:pPr>
    </w:p>
    <w:p w14:paraId="22698003" w14:textId="77777777" w:rsidR="00E94FDE" w:rsidRDefault="00E94FDE" w:rsidP="00A01ED9">
      <w:pPr>
        <w:pStyle w:val="140SignatureSimpleFonction"/>
        <w:rPr>
          <w:sz w:val="22"/>
          <w:szCs w:val="28"/>
          <w:u w:val="single"/>
        </w:rPr>
      </w:pPr>
    </w:p>
    <w:p w14:paraId="4BDA0F3A" w14:textId="77777777" w:rsidR="00E94FDE" w:rsidRDefault="00E94FDE" w:rsidP="00A01ED9">
      <w:pPr>
        <w:pStyle w:val="140SignatureSimpleFonction"/>
        <w:rPr>
          <w:sz w:val="22"/>
          <w:szCs w:val="28"/>
          <w:u w:val="single"/>
        </w:rPr>
      </w:pPr>
    </w:p>
    <w:p w14:paraId="22D04DFB" w14:textId="262CFE4B" w:rsidR="00AD1BEA" w:rsidRDefault="00AD1BEA" w:rsidP="00A01ED9">
      <w:pPr>
        <w:pStyle w:val="140SignatureSimpleFonction"/>
        <w:rPr>
          <w:sz w:val="22"/>
          <w:szCs w:val="28"/>
          <w:u w:val="single"/>
        </w:rPr>
      </w:pPr>
      <w:r w:rsidRPr="00C6632E">
        <w:rPr>
          <w:noProof/>
          <w:sz w:val="22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EEB1E2" wp14:editId="42CB57F4">
                <wp:simplePos x="0" y="0"/>
                <wp:positionH relativeFrom="column">
                  <wp:posOffset>4059141</wp:posOffset>
                </wp:positionH>
                <wp:positionV relativeFrom="paragraph">
                  <wp:posOffset>96658</wp:posOffset>
                </wp:positionV>
                <wp:extent cx="0" cy="4858247"/>
                <wp:effectExtent l="0" t="0" r="38100" b="1905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582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B58EDB" id="Connecteur droit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6pt,7.6pt" to="319.6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" strokecolor="black [3040]"/>
            </w:pict>
          </mc:Fallback>
        </mc:AlternateContent>
      </w:r>
    </w:p>
    <w:p w14:paraId="06CF3D44" w14:textId="77777777" w:rsidR="00AD1BEA" w:rsidRDefault="00AD1BEA" w:rsidP="00A01ED9">
      <w:pPr>
        <w:pStyle w:val="140SignatureSimpleFonction"/>
        <w:rPr>
          <w:sz w:val="22"/>
          <w:szCs w:val="28"/>
          <w:u w:val="single"/>
        </w:rPr>
      </w:pPr>
    </w:p>
    <w:p w14:paraId="2CADB36C" w14:textId="3F4C9ABF" w:rsidR="009E53EE" w:rsidRPr="00E66CB5" w:rsidRDefault="00C6632E" w:rsidP="00A01ED9">
      <w:pPr>
        <w:pStyle w:val="140SignatureSimpleFonction"/>
        <w:rPr>
          <w:b/>
          <w:bCs/>
          <w:sz w:val="22"/>
          <w:szCs w:val="28"/>
          <w:u w:val="single"/>
        </w:rPr>
      </w:pPr>
      <w:r w:rsidRPr="00E66CB5">
        <w:rPr>
          <w:b/>
          <w:bCs/>
          <w:sz w:val="22"/>
          <w:szCs w:val="28"/>
          <w:u w:val="single"/>
        </w:rPr>
        <w:t>Pendant le stage</w:t>
      </w:r>
      <w:r w:rsidR="00067ACD" w:rsidRPr="00E66CB5">
        <w:rPr>
          <w:b/>
          <w:bCs/>
          <w:sz w:val="22"/>
          <w:szCs w:val="28"/>
        </w:rPr>
        <w:t xml:space="preserve">                                                                               </w:t>
      </w:r>
      <w:r w:rsidR="00067ACD" w:rsidRPr="00E66CB5">
        <w:rPr>
          <w:sz w:val="22"/>
          <w:szCs w:val="28"/>
          <w:u w:val="single"/>
        </w:rPr>
        <w:t>OK</w:t>
      </w:r>
    </w:p>
    <w:p w14:paraId="0CC2FE87" w14:textId="48E07B0F" w:rsidR="009E53EE" w:rsidRDefault="009E53EE" w:rsidP="00A01ED9">
      <w:pPr>
        <w:pStyle w:val="140SignatureSimpleFonction"/>
      </w:pPr>
    </w:p>
    <w:p w14:paraId="757FA09D" w14:textId="794F2BDD" w:rsidR="00C2416E" w:rsidRDefault="00C2416E" w:rsidP="00A01ED9">
      <w:pPr>
        <w:pStyle w:val="140SignatureSimpleFonction"/>
      </w:pPr>
    </w:p>
    <w:p w14:paraId="56C85B74" w14:textId="29C4DBBA" w:rsidR="009E53EE" w:rsidRDefault="00C6632E" w:rsidP="00C6632E">
      <w:pPr>
        <w:pStyle w:val="140SignatureSimpleFonction"/>
        <w:tabs>
          <w:tab w:val="left" w:pos="6663"/>
        </w:tabs>
      </w:pPr>
      <w:r>
        <w:t>Expliquer les tâches à accomplir</w:t>
      </w:r>
      <w:r w:rsidR="00E94FDE">
        <w:t xml:space="preserve"> et suivre le déroulement du stage </w:t>
      </w:r>
      <w:r w:rsidR="00E94FDE">
        <w:br/>
        <w:t>jour après jour</w:t>
      </w:r>
      <w:r>
        <w:tab/>
      </w:r>
      <w:sdt>
        <w:sdtPr>
          <w:id w:val="20020813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4026FE95" w14:textId="1FCB6A3C" w:rsidR="009E53EE" w:rsidRDefault="00000000" w:rsidP="00C6632E">
      <w:pPr>
        <w:pStyle w:val="140SignatureSimpleFonction"/>
        <w:numPr>
          <w:ilvl w:val="0"/>
          <w:numId w:val="11"/>
        </w:numPr>
      </w:pPr>
      <w:hyperlink r:id="rId13" w:history="1">
        <w:r w:rsidR="00C6632E" w:rsidRPr="00843B1C">
          <w:rPr>
            <w:rStyle w:val="Lienhypertexte"/>
          </w:rPr>
          <w:t>Intégration et valorisation du stagiaire</w:t>
        </w:r>
      </w:hyperlink>
    </w:p>
    <w:p w14:paraId="3FD763A8" w14:textId="77777777" w:rsidR="00E94FDE" w:rsidRPr="00E94FDE" w:rsidRDefault="00E94FDE" w:rsidP="00E94FDE">
      <w:pPr>
        <w:pStyle w:val="140SignatureSimpleFonction"/>
        <w:ind w:left="720"/>
      </w:pPr>
    </w:p>
    <w:p w14:paraId="338EFB97" w14:textId="4EE7F53A" w:rsidR="00E907EE" w:rsidRPr="00E66CB5" w:rsidRDefault="00E907EE" w:rsidP="00A01ED9">
      <w:pPr>
        <w:pStyle w:val="140SignatureSimpleFonction"/>
        <w:rPr>
          <w:b/>
          <w:bCs/>
          <w:i/>
          <w:iCs/>
          <w:sz w:val="22"/>
          <w:szCs w:val="28"/>
          <w:u w:val="single"/>
        </w:rPr>
      </w:pPr>
      <w:r w:rsidRPr="00E66CB5">
        <w:rPr>
          <w:b/>
          <w:bCs/>
          <w:i/>
          <w:iCs/>
          <w:sz w:val="22"/>
          <w:szCs w:val="28"/>
          <w:u w:val="single"/>
        </w:rPr>
        <w:t xml:space="preserve">Proposition de pièces à fabriquer </w:t>
      </w:r>
    </w:p>
    <w:p w14:paraId="250BA2BA" w14:textId="77777777" w:rsidR="00E907EE" w:rsidRDefault="00E907EE" w:rsidP="00A01ED9">
      <w:pPr>
        <w:pStyle w:val="140SignatureSimpleFonction"/>
        <w:rPr>
          <w:sz w:val="22"/>
          <w:szCs w:val="28"/>
          <w:u w:val="single"/>
        </w:rPr>
      </w:pPr>
    </w:p>
    <w:p w14:paraId="654FA0B5" w14:textId="674792CB" w:rsidR="00E907EE" w:rsidRDefault="00000000" w:rsidP="00E907EE">
      <w:pPr>
        <w:pStyle w:val="140SignatureSimpleFonction"/>
        <w:numPr>
          <w:ilvl w:val="0"/>
          <w:numId w:val="11"/>
        </w:numPr>
      </w:pPr>
      <w:hyperlink r:id="rId14" w:history="1">
        <w:r w:rsidR="00E907EE" w:rsidRPr="001435DF">
          <w:rPr>
            <w:rStyle w:val="Lienhypertexte"/>
          </w:rPr>
          <w:t>Un sup</w:t>
        </w:r>
        <w:r w:rsidR="00950872" w:rsidRPr="001435DF">
          <w:rPr>
            <w:rStyle w:val="Lienhypertexte"/>
          </w:rPr>
          <w:t>p</w:t>
        </w:r>
        <w:r w:rsidR="00E907EE" w:rsidRPr="001435DF">
          <w:rPr>
            <w:rStyle w:val="Lienhypertexte"/>
          </w:rPr>
          <w:t>ort à téléphone portable</w:t>
        </w:r>
      </w:hyperlink>
    </w:p>
    <w:p w14:paraId="2BA9E742" w14:textId="45E37353" w:rsidR="00E907EE" w:rsidRDefault="00000000" w:rsidP="00E907EE">
      <w:pPr>
        <w:pStyle w:val="140SignatureSimpleFonction"/>
        <w:numPr>
          <w:ilvl w:val="0"/>
          <w:numId w:val="11"/>
        </w:numPr>
      </w:pPr>
      <w:hyperlink r:id="rId15" w:history="1">
        <w:r w:rsidR="00E907EE" w:rsidRPr="001435DF">
          <w:rPr>
            <w:rStyle w:val="Lienhypertexte"/>
          </w:rPr>
          <w:t>Un grill pliable</w:t>
        </w:r>
      </w:hyperlink>
    </w:p>
    <w:p w14:paraId="7E387E93" w14:textId="4A3F2E44" w:rsidR="00E907EE" w:rsidRDefault="00000000" w:rsidP="00E907EE">
      <w:pPr>
        <w:pStyle w:val="140SignatureSimpleFonction"/>
        <w:numPr>
          <w:ilvl w:val="0"/>
          <w:numId w:val="11"/>
        </w:numPr>
      </w:pPr>
      <w:hyperlink r:id="rId16" w:history="1">
        <w:r w:rsidR="00E907EE" w:rsidRPr="001435DF">
          <w:rPr>
            <w:rStyle w:val="Lienhypertexte"/>
          </w:rPr>
          <w:t>Un tenségrité</w:t>
        </w:r>
      </w:hyperlink>
    </w:p>
    <w:p w14:paraId="297EB99E" w14:textId="23816428" w:rsidR="00FC6EC4" w:rsidRPr="006D6569" w:rsidRDefault="00000000" w:rsidP="00E907EE">
      <w:pPr>
        <w:pStyle w:val="140SignatureSimpleFonction"/>
        <w:numPr>
          <w:ilvl w:val="0"/>
          <w:numId w:val="11"/>
        </w:numPr>
        <w:rPr>
          <w:rStyle w:val="Lienhypertexte"/>
          <w:color w:val="auto"/>
          <w:u w:val="none"/>
        </w:rPr>
      </w:pPr>
      <w:hyperlink r:id="rId17" w:history="1">
        <w:r w:rsidR="00D73275" w:rsidRPr="001435DF">
          <w:rPr>
            <w:rStyle w:val="Lienhypertexte"/>
          </w:rPr>
          <w:t>Un p</w:t>
        </w:r>
        <w:r w:rsidR="00FC6EC4" w:rsidRPr="001435DF">
          <w:rPr>
            <w:rStyle w:val="Lienhypertexte"/>
          </w:rPr>
          <w:t>orte-crayon</w:t>
        </w:r>
      </w:hyperlink>
    </w:p>
    <w:p w14:paraId="42A5A09C" w14:textId="32CF5649" w:rsidR="006D6569" w:rsidRDefault="00000000" w:rsidP="00E907EE">
      <w:pPr>
        <w:pStyle w:val="140SignatureSimpleFonction"/>
        <w:numPr>
          <w:ilvl w:val="0"/>
          <w:numId w:val="11"/>
        </w:numPr>
      </w:pPr>
      <w:hyperlink r:id="rId18" w:history="1">
        <w:r w:rsidR="006D6569" w:rsidRPr="006D6569">
          <w:rPr>
            <w:rStyle w:val="Lienhypertexte"/>
          </w:rPr>
          <w:t>Une enclume</w:t>
        </w:r>
      </w:hyperlink>
      <w:r w:rsidR="006D6569">
        <w:t xml:space="preserve"> - (</w:t>
      </w:r>
      <w:hyperlink r:id="rId19" w:history="1">
        <w:r w:rsidR="006D6569" w:rsidRPr="006D6569">
          <w:rPr>
            <w:rStyle w:val="Lienhypertexte"/>
          </w:rPr>
          <w:t>format dwg</w:t>
        </w:r>
      </w:hyperlink>
      <w:r w:rsidR="006D6569">
        <w:t>)</w:t>
      </w:r>
    </w:p>
    <w:p w14:paraId="635857FF" w14:textId="1BA1C77E" w:rsidR="00207034" w:rsidRPr="00E907EE" w:rsidRDefault="00000000" w:rsidP="00E907EE">
      <w:pPr>
        <w:pStyle w:val="140SignatureSimpleFonction"/>
        <w:numPr>
          <w:ilvl w:val="0"/>
          <w:numId w:val="11"/>
        </w:numPr>
      </w:pPr>
      <w:hyperlink r:id="rId20" w:history="1">
        <w:r w:rsidR="00207034" w:rsidRPr="00CE57FF">
          <w:rPr>
            <w:rStyle w:val="Lienhypertexte"/>
          </w:rPr>
          <w:t>Toutes les pièces</w:t>
        </w:r>
      </w:hyperlink>
    </w:p>
    <w:p w14:paraId="031EAF4F" w14:textId="77777777" w:rsidR="00E907EE" w:rsidRDefault="00E907EE" w:rsidP="00A01ED9">
      <w:pPr>
        <w:pStyle w:val="140SignatureSimpleFonction"/>
        <w:rPr>
          <w:sz w:val="22"/>
          <w:szCs w:val="28"/>
          <w:u w:val="single"/>
        </w:rPr>
      </w:pPr>
    </w:p>
    <w:p w14:paraId="4F737C2E" w14:textId="434D43ED" w:rsidR="009E53EE" w:rsidRPr="00E66CB5" w:rsidRDefault="00C6632E" w:rsidP="00A01ED9">
      <w:pPr>
        <w:pStyle w:val="140SignatureSimpleFonction"/>
        <w:rPr>
          <w:b/>
          <w:bCs/>
          <w:sz w:val="22"/>
          <w:szCs w:val="28"/>
          <w:u w:val="single"/>
        </w:rPr>
      </w:pPr>
      <w:r w:rsidRPr="00E66CB5">
        <w:rPr>
          <w:b/>
          <w:bCs/>
          <w:sz w:val="22"/>
          <w:szCs w:val="28"/>
          <w:u w:val="single"/>
        </w:rPr>
        <w:t>A la fin du stage</w:t>
      </w:r>
    </w:p>
    <w:p w14:paraId="07139C66" w14:textId="0DF70452" w:rsidR="009E53EE" w:rsidRDefault="009E53EE" w:rsidP="00A01ED9">
      <w:pPr>
        <w:pStyle w:val="140SignatureSimpleFonction"/>
      </w:pPr>
    </w:p>
    <w:p w14:paraId="09872C99" w14:textId="1E91593B" w:rsidR="009E53EE" w:rsidRDefault="00C6632E" w:rsidP="00C6632E">
      <w:pPr>
        <w:pStyle w:val="140SignatureSimpleFonction"/>
        <w:tabs>
          <w:tab w:val="left" w:pos="6663"/>
        </w:tabs>
      </w:pPr>
      <w:r>
        <w:t>Rapport de stage</w:t>
      </w:r>
      <w:r>
        <w:tab/>
      </w:r>
      <w:sdt>
        <w:sdtPr>
          <w:id w:val="-10153831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15C33">
            <w:rPr>
              <w:rFonts w:ascii="MS Gothic" w:eastAsia="MS Gothic" w:hAnsi="MS Gothic" w:hint="eastAsia"/>
            </w:rPr>
            <w:t>☐</w:t>
          </w:r>
        </w:sdtContent>
      </w:sdt>
    </w:p>
    <w:p w14:paraId="5B44DCF7" w14:textId="5CD97FDF" w:rsidR="009E53EE" w:rsidRDefault="00CB0C65" w:rsidP="00C6632E">
      <w:pPr>
        <w:pStyle w:val="140SignatureSimpleFonction"/>
        <w:numPr>
          <w:ilvl w:val="0"/>
          <w:numId w:val="11"/>
        </w:numPr>
      </w:pPr>
      <w:r>
        <w:t>Entretien final avec bilan du stage</w:t>
      </w:r>
    </w:p>
    <w:p w14:paraId="61E952ED" w14:textId="449059F3" w:rsidR="00067ACD" w:rsidRDefault="00365EEB" w:rsidP="00C6632E">
      <w:pPr>
        <w:pStyle w:val="140SignatureSimpleFonction"/>
        <w:numPr>
          <w:ilvl w:val="0"/>
          <w:numId w:val="11"/>
        </w:numPr>
      </w:pPr>
      <w:r>
        <w:t>Distribuer un c</w:t>
      </w:r>
      <w:r w:rsidR="00067ACD">
        <w:t>ertificat de stage</w:t>
      </w:r>
    </w:p>
    <w:p w14:paraId="08902070" w14:textId="66A246E1" w:rsidR="009E53EE" w:rsidRDefault="009E53EE" w:rsidP="00A01ED9">
      <w:pPr>
        <w:pStyle w:val="140SignatureSimpleFonction"/>
      </w:pPr>
    </w:p>
    <w:p w14:paraId="54005FB1" w14:textId="5D2CDE77" w:rsidR="009E53EE" w:rsidRDefault="002B7B4F" w:rsidP="002B7B4F">
      <w:pPr>
        <w:pStyle w:val="140SignatureSimpleFonction"/>
        <w:tabs>
          <w:tab w:val="left" w:pos="6663"/>
        </w:tabs>
      </w:pPr>
      <w:r>
        <w:t>Fin du stage</w:t>
      </w:r>
      <w:r>
        <w:tab/>
      </w:r>
      <w:sdt>
        <w:sdtPr>
          <w:id w:val="-3314480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15C33">
            <w:rPr>
              <w:rFonts w:ascii="MS Gothic" w:eastAsia="MS Gothic" w:hAnsi="MS Gothic" w:hint="eastAsia"/>
            </w:rPr>
            <w:t>☐</w:t>
          </w:r>
        </w:sdtContent>
      </w:sdt>
    </w:p>
    <w:p w14:paraId="6BE4F0E0" w14:textId="77777777" w:rsidR="00D53507" w:rsidRDefault="002B7B4F" w:rsidP="002B7B4F">
      <w:pPr>
        <w:pStyle w:val="140SignatureSimpleFonction"/>
        <w:numPr>
          <w:ilvl w:val="0"/>
          <w:numId w:val="12"/>
        </w:numPr>
      </w:pPr>
      <w:r>
        <w:t xml:space="preserve">En cas d’intérêt pour un apprentissage, l’entreprise </w:t>
      </w:r>
    </w:p>
    <w:p w14:paraId="190A1596" w14:textId="47903C25" w:rsidR="00C14261" w:rsidRDefault="00067ACD" w:rsidP="00365EEB">
      <w:pPr>
        <w:pStyle w:val="140SignatureSimpleFonction"/>
        <w:ind w:left="720"/>
      </w:pPr>
      <w:r>
        <w:t>re</w:t>
      </w:r>
      <w:r w:rsidR="002B7B4F">
        <w:t xml:space="preserve">prendra contact </w:t>
      </w:r>
      <w:r w:rsidR="00921156">
        <w:t>durant la période du recrutement</w:t>
      </w:r>
    </w:p>
    <w:p w14:paraId="56A72D96" w14:textId="444C9E81" w:rsidR="00C14261" w:rsidRPr="00236104" w:rsidRDefault="00000000" w:rsidP="00365EEB">
      <w:pPr>
        <w:pStyle w:val="140SignatureSimpleFonction"/>
        <w:numPr>
          <w:ilvl w:val="0"/>
          <w:numId w:val="12"/>
        </w:numPr>
        <w:rPr>
          <w:b/>
          <w:bCs/>
        </w:rPr>
      </w:pPr>
      <w:hyperlink r:id="rId21" w:history="1">
        <w:r w:rsidR="00C14261" w:rsidRPr="00236104">
          <w:rPr>
            <w:rStyle w:val="Lienhypertexte"/>
            <w:b/>
            <w:bCs/>
          </w:rPr>
          <w:t>Dossier de sélection</w:t>
        </w:r>
      </w:hyperlink>
    </w:p>
    <w:p w14:paraId="3C451C76" w14:textId="77777777" w:rsidR="004B0EDB" w:rsidRDefault="004B0EDB" w:rsidP="00D73275">
      <w:pPr>
        <w:pStyle w:val="140SignatureSimpleFonction"/>
        <w:ind w:left="360"/>
      </w:pPr>
    </w:p>
    <w:p w14:paraId="1942EB7C" w14:textId="68A75797" w:rsidR="00365EEB" w:rsidRPr="00E94FDE" w:rsidRDefault="00365EEB" w:rsidP="00D53507">
      <w:pPr>
        <w:pStyle w:val="140SignatureSimpleFonction"/>
        <w:ind w:left="720"/>
        <w:rPr>
          <w:b/>
          <w:bCs/>
          <w:i/>
          <w:iCs/>
        </w:rPr>
      </w:pPr>
      <w:r w:rsidRPr="00E94FDE">
        <w:rPr>
          <w:b/>
          <w:bCs/>
          <w:i/>
          <w:iCs/>
        </w:rPr>
        <w:t>Pour vous accompagner :</w:t>
      </w:r>
    </w:p>
    <w:p w14:paraId="30A423BC" w14:textId="77777777" w:rsidR="00365EEB" w:rsidRDefault="00365EEB" w:rsidP="00D53507">
      <w:pPr>
        <w:pStyle w:val="140SignatureSimpleFonction"/>
        <w:ind w:left="720"/>
      </w:pPr>
    </w:p>
    <w:p w14:paraId="41A115C9" w14:textId="27364992" w:rsidR="004B0EDB" w:rsidRPr="00435AE9" w:rsidRDefault="004B0EDB" w:rsidP="00435AE9">
      <w:pPr>
        <w:pStyle w:val="140SignatureSimpleFonction"/>
        <w:numPr>
          <w:ilvl w:val="0"/>
          <w:numId w:val="10"/>
        </w:numPr>
        <w:rPr>
          <w:rStyle w:val="Lienhypertexte"/>
          <w:color w:val="auto"/>
          <w:u w:val="none"/>
        </w:rPr>
      </w:pPr>
      <w:r w:rsidRPr="00CD7553">
        <w:t xml:space="preserve">Renseignements auprès du </w:t>
      </w:r>
      <w:hyperlink r:id="rId22" w:history="1">
        <w:r w:rsidRPr="00843B1C">
          <w:rPr>
            <w:rStyle w:val="Lienhypertexte"/>
          </w:rPr>
          <w:t xml:space="preserve">service </w:t>
        </w:r>
        <w:r w:rsidR="00843B1C" w:rsidRPr="00843B1C">
          <w:rPr>
            <w:rStyle w:val="Lienhypertexte"/>
          </w:rPr>
          <w:t>promotion de la relève</w:t>
        </w:r>
      </w:hyperlink>
      <w:r>
        <w:br/>
      </w:r>
      <w:r w:rsidRPr="00CD7553">
        <w:t xml:space="preserve">Possibilité de s’inscrire sur la plateforme </w:t>
      </w:r>
      <w:hyperlink r:id="rId23" w:history="1">
        <w:r w:rsidRPr="00FD3A4A">
          <w:rPr>
            <w:rStyle w:val="Lienhypertexte"/>
          </w:rPr>
          <w:t>construis.ch</w:t>
        </w:r>
      </w:hyperlink>
    </w:p>
    <w:p w14:paraId="5BCDAA57" w14:textId="6E51E16E" w:rsidR="004B0EDB" w:rsidRPr="00365EEB" w:rsidRDefault="004B0EDB" w:rsidP="00365EEB">
      <w:pPr>
        <w:pStyle w:val="140SignatureSimpleFonction"/>
        <w:numPr>
          <w:ilvl w:val="0"/>
          <w:numId w:val="10"/>
        </w:numPr>
        <w:rPr>
          <w:rStyle w:val="Lienhypertexte"/>
          <w:color w:val="auto"/>
          <w:u w:val="none"/>
        </w:rPr>
      </w:pPr>
      <w:r w:rsidRPr="006A7337">
        <w:t>Dir</w:t>
      </w:r>
      <w:r w:rsidRPr="00CD7553">
        <w:t xml:space="preserve">ective d’application </w:t>
      </w:r>
      <w:hyperlink r:id="rId24" w:history="1">
        <w:r w:rsidR="00FC6EC4">
          <w:rPr>
            <w:rStyle w:val="Lienhypertexte"/>
          </w:rPr>
          <w:t>des stages en vigueur en entreprise</w:t>
        </w:r>
      </w:hyperlink>
    </w:p>
    <w:p w14:paraId="4A191CD0" w14:textId="45C5CFEF" w:rsidR="009E53EE" w:rsidRPr="00435AE9" w:rsidRDefault="00000000" w:rsidP="00A01ED9">
      <w:pPr>
        <w:pStyle w:val="140SignatureSimpleFonction"/>
        <w:numPr>
          <w:ilvl w:val="0"/>
          <w:numId w:val="10"/>
        </w:numPr>
        <w:rPr>
          <w:rStyle w:val="Lienhypertexte"/>
          <w:color w:val="auto"/>
          <w:u w:val="none"/>
        </w:rPr>
      </w:pPr>
      <w:hyperlink r:id="rId25" w:history="1">
        <w:r w:rsidR="00365EEB" w:rsidRPr="00365EEB">
          <w:rPr>
            <w:rStyle w:val="Lienhypertexte"/>
          </w:rPr>
          <w:t xml:space="preserve">Le portail officiel suisse de la formation </w:t>
        </w:r>
        <w:r w:rsidR="00E94FDE" w:rsidRPr="00365EEB">
          <w:rPr>
            <w:rStyle w:val="Lienhypertexte"/>
          </w:rPr>
          <w:t>professionnelle</w:t>
        </w:r>
      </w:hyperlink>
    </w:p>
    <w:p w14:paraId="2ED530C5" w14:textId="75AD4D63" w:rsidR="00435AE9" w:rsidRDefault="00435AE9" w:rsidP="00A01ED9">
      <w:pPr>
        <w:pStyle w:val="140SignatureSimpleFonction"/>
        <w:numPr>
          <w:ilvl w:val="0"/>
          <w:numId w:val="10"/>
        </w:numPr>
      </w:pPr>
      <w:r w:rsidRPr="00435AE9">
        <w:t>Votre secrétariat patronal au 021 632 12 10</w:t>
      </w:r>
    </w:p>
    <w:p w14:paraId="555D03F6" w14:textId="7ACA968D" w:rsidR="009E53EE" w:rsidRPr="00984BE2" w:rsidRDefault="00000000" w:rsidP="00A01ED9">
      <w:pPr>
        <w:pStyle w:val="140SignatureSimpleFonction"/>
        <w:numPr>
          <w:ilvl w:val="0"/>
          <w:numId w:val="10"/>
        </w:numPr>
        <w:rPr>
          <w:rStyle w:val="Lienhypertexte"/>
          <w:color w:val="auto"/>
          <w:u w:val="none"/>
        </w:rPr>
      </w:pPr>
      <w:hyperlink r:id="rId26" w:history="1">
        <w:r w:rsidR="00D077D0" w:rsidRPr="00D077D0">
          <w:rPr>
            <w:rStyle w:val="Lienhypertexte"/>
          </w:rPr>
          <w:t>Tests d'aptitudes - École de la construction</w:t>
        </w:r>
      </w:hyperlink>
    </w:p>
    <w:p w14:paraId="5D9C041A" w14:textId="6C36BEC2" w:rsidR="005734CB" w:rsidRDefault="00984BE2" w:rsidP="00984BE2">
      <w:pPr>
        <w:pStyle w:val="140SignatureSimpleFonction"/>
        <w:numPr>
          <w:ilvl w:val="0"/>
          <w:numId w:val="10"/>
        </w:numPr>
      </w:pPr>
      <w:r>
        <w:t xml:space="preserve">Métal et Toi - </w:t>
      </w:r>
      <w:hyperlink r:id="rId27" w:history="1">
        <w:r>
          <w:rPr>
            <w:rStyle w:val="Lienhypertexte"/>
          </w:rPr>
          <w:t>Liste de contrôle</w:t>
        </w:r>
      </w:hyperlink>
    </w:p>
    <w:p w14:paraId="1F4F8003" w14:textId="77777777" w:rsidR="005734CB" w:rsidRDefault="005734CB" w:rsidP="005734CB">
      <w:pPr>
        <w:pStyle w:val="140SignatureSimpleFonction"/>
        <w:jc w:val="center"/>
        <w:rPr>
          <w:rFonts w:ascii="Verdana" w:hAnsi="Verdana" w:cs="Arial"/>
          <w:caps/>
          <w:sz w:val="32"/>
        </w:rPr>
      </w:pPr>
    </w:p>
    <w:p w14:paraId="0D4F2BF7" w14:textId="77777777" w:rsidR="00B76891" w:rsidRDefault="00B76891" w:rsidP="005734CB">
      <w:pPr>
        <w:pStyle w:val="140SignatureSimpleFonction"/>
        <w:jc w:val="center"/>
        <w:rPr>
          <w:rFonts w:ascii="Verdana" w:hAnsi="Verdana" w:cs="Arial"/>
          <w:caps/>
          <w:sz w:val="32"/>
        </w:rPr>
      </w:pPr>
    </w:p>
    <w:p w14:paraId="582A8171" w14:textId="77777777" w:rsidR="00B76891" w:rsidRDefault="00B76891" w:rsidP="005734CB">
      <w:pPr>
        <w:pStyle w:val="140SignatureSimpleFonction"/>
        <w:jc w:val="center"/>
        <w:rPr>
          <w:rFonts w:ascii="Verdana" w:hAnsi="Verdana" w:cs="Arial"/>
          <w:caps/>
          <w:sz w:val="32"/>
        </w:rPr>
      </w:pPr>
    </w:p>
    <w:p w14:paraId="2B72C396" w14:textId="6C94DE01" w:rsidR="005734CB" w:rsidRPr="00474C15" w:rsidRDefault="00FC6EC4" w:rsidP="00866731">
      <w:pPr>
        <w:pStyle w:val="140SignatureSimpleFonction"/>
        <w:ind w:left="720"/>
        <w:jc w:val="center"/>
        <w:rPr>
          <w:rFonts w:ascii="Verdana" w:hAnsi="Verdana" w:cs="Arial"/>
          <w:b/>
          <w:bCs/>
          <w:i/>
          <w:iCs/>
          <w:caps/>
          <w:sz w:val="32"/>
        </w:rPr>
      </w:pPr>
      <w:r>
        <w:rPr>
          <w:rFonts w:ascii="Verdana" w:hAnsi="Verdana" w:cs="Arial"/>
          <w:b/>
          <w:bCs/>
          <w:i/>
          <w:iCs/>
          <w:caps/>
          <w:sz w:val="32"/>
        </w:rPr>
        <w:t xml:space="preserve">- </w:t>
      </w:r>
      <w:r w:rsidR="00E94FDE" w:rsidRPr="00474C15">
        <w:rPr>
          <w:rFonts w:ascii="Verdana" w:hAnsi="Verdana" w:cs="Arial"/>
          <w:b/>
          <w:bCs/>
          <w:i/>
          <w:iCs/>
          <w:caps/>
          <w:sz w:val="32"/>
        </w:rPr>
        <w:t>Exemples</w:t>
      </w:r>
      <w:r w:rsidR="00CE4AD4">
        <w:rPr>
          <w:rFonts w:ascii="Verdana" w:hAnsi="Verdana" w:cs="Arial"/>
          <w:b/>
          <w:bCs/>
          <w:i/>
          <w:iCs/>
          <w:caps/>
          <w:sz w:val="32"/>
        </w:rPr>
        <w:t xml:space="preserve"> -</w:t>
      </w:r>
    </w:p>
    <w:p w14:paraId="6EE4D929" w14:textId="77777777" w:rsidR="00E94FDE" w:rsidRDefault="00E94FDE" w:rsidP="005734CB">
      <w:pPr>
        <w:pStyle w:val="140SignatureSimpleFonction"/>
        <w:jc w:val="center"/>
        <w:rPr>
          <w:rFonts w:ascii="Verdana" w:hAnsi="Verdana" w:cs="Arial"/>
          <w:caps/>
          <w:sz w:val="32"/>
        </w:rPr>
      </w:pPr>
    </w:p>
    <w:p w14:paraId="56641A7A" w14:textId="02D322C9" w:rsidR="009E53EE" w:rsidRPr="00877F5E" w:rsidRDefault="005734CB" w:rsidP="005734CB">
      <w:pPr>
        <w:pStyle w:val="140SignatureSimpleFonction"/>
        <w:jc w:val="center"/>
        <w:rPr>
          <w:rFonts w:ascii="Verdana" w:hAnsi="Verdana" w:cs="Arial"/>
          <w:b/>
          <w:bCs/>
          <w:caps/>
          <w:sz w:val="32"/>
        </w:rPr>
      </w:pPr>
      <w:r w:rsidRPr="00877F5E">
        <w:rPr>
          <w:rFonts w:ascii="Verdana" w:hAnsi="Verdana" w:cs="Arial"/>
          <w:b/>
          <w:bCs/>
          <w:caps/>
          <w:sz w:val="32"/>
        </w:rPr>
        <w:t>FORMULAIRE</w:t>
      </w:r>
      <w:r w:rsidR="004B0EDB">
        <w:rPr>
          <w:rFonts w:ascii="Verdana" w:hAnsi="Verdana" w:cs="Arial"/>
          <w:b/>
          <w:bCs/>
          <w:caps/>
          <w:sz w:val="32"/>
        </w:rPr>
        <w:t xml:space="preserve"> de Coordonn</w:t>
      </w:r>
      <w:r w:rsidR="00866731">
        <w:rPr>
          <w:rFonts w:ascii="Verdana" w:hAnsi="Verdana" w:cs="Arial"/>
          <w:b/>
          <w:bCs/>
          <w:caps/>
          <w:sz w:val="32"/>
        </w:rPr>
        <w:t>É</w:t>
      </w:r>
      <w:r w:rsidR="004B0EDB">
        <w:rPr>
          <w:rFonts w:ascii="Verdana" w:hAnsi="Verdana" w:cs="Arial"/>
          <w:b/>
          <w:bCs/>
          <w:caps/>
          <w:sz w:val="32"/>
        </w:rPr>
        <w:t>es</w:t>
      </w:r>
    </w:p>
    <w:p w14:paraId="34FAF955" w14:textId="79AA0A2C" w:rsidR="005734CB" w:rsidRDefault="005734CB" w:rsidP="005734CB">
      <w:pPr>
        <w:pStyle w:val="140SignatureSimpleFonction"/>
        <w:jc w:val="center"/>
        <w:rPr>
          <w:rFonts w:ascii="Verdana" w:hAnsi="Verdana" w:cs="Arial"/>
          <w:sz w:val="24"/>
          <w:szCs w:val="20"/>
        </w:rPr>
      </w:pPr>
      <w:r w:rsidRPr="005734CB">
        <w:rPr>
          <w:rFonts w:ascii="Verdana" w:hAnsi="Verdana" w:cs="Arial"/>
          <w:sz w:val="24"/>
          <w:szCs w:val="20"/>
        </w:rPr>
        <w:t>(à remplir par le stagiaire)</w:t>
      </w:r>
    </w:p>
    <w:p w14:paraId="4AF33A57" w14:textId="7011E6E8" w:rsidR="005734CB" w:rsidRDefault="005734CB" w:rsidP="004B0EDB">
      <w:pPr>
        <w:pStyle w:val="140SignatureSimpleFonction"/>
        <w:rPr>
          <w:rFonts w:ascii="Verdana" w:hAnsi="Verdana" w:cs="Arial"/>
          <w:sz w:val="24"/>
          <w:szCs w:val="20"/>
        </w:rPr>
      </w:pPr>
    </w:p>
    <w:p w14:paraId="7EB430B0" w14:textId="77777777" w:rsidR="005734CB" w:rsidRDefault="005734CB" w:rsidP="005734CB">
      <w:pPr>
        <w:pStyle w:val="140SignatureSimpleFonction"/>
      </w:pPr>
    </w:p>
    <w:p w14:paraId="61BCCEF0" w14:textId="58ACBF7C" w:rsidR="005734CB" w:rsidRPr="005734CB" w:rsidRDefault="00184B6B" w:rsidP="005734CB">
      <w:pPr>
        <w:pStyle w:val="140SignatureSimpleFonction"/>
        <w:rPr>
          <w:sz w:val="22"/>
          <w:szCs w:val="28"/>
        </w:rPr>
      </w:pPr>
      <w:r>
        <w:rPr>
          <w:sz w:val="22"/>
          <w:szCs w:val="28"/>
          <w:u w:val="single"/>
        </w:rPr>
        <w:t>Coordonnées de contact</w:t>
      </w:r>
      <w:r w:rsidR="005734CB">
        <w:rPr>
          <w:sz w:val="22"/>
          <w:szCs w:val="28"/>
        </w:rPr>
        <w:t xml:space="preserve"> : </w:t>
      </w:r>
    </w:p>
    <w:p w14:paraId="1336CEC3" w14:textId="77777777" w:rsidR="005734CB" w:rsidRDefault="005734CB" w:rsidP="005734CB">
      <w:pPr>
        <w:pStyle w:val="140SignatureSimpleFonction"/>
      </w:pPr>
    </w:p>
    <w:p w14:paraId="72F79262" w14:textId="10D38E60" w:rsidR="005734CB" w:rsidRDefault="005734CB" w:rsidP="008601B2">
      <w:pPr>
        <w:pStyle w:val="140SignatureSimpleFonction"/>
        <w:tabs>
          <w:tab w:val="left" w:pos="567"/>
          <w:tab w:val="left" w:pos="2552"/>
          <w:tab w:val="left" w:pos="3402"/>
          <w:tab w:val="left" w:leader="dot" w:pos="6379"/>
        </w:tabs>
      </w:pPr>
      <w:r>
        <w:t>Nom</w:t>
      </w:r>
      <w:r w:rsidR="00184B6B">
        <w:tab/>
      </w:r>
      <w:sdt>
        <w:sdtPr>
          <w:id w:val="1765182430"/>
          <w:placeholder>
            <w:docPart w:val="231C318179C3475AADF4AF2D8641FA78"/>
          </w:placeholder>
          <w:showingPlcHdr/>
        </w:sdtPr>
        <w:sdtContent>
          <w:r w:rsidR="00FB0832">
            <w:rPr>
              <w:rStyle w:val="Textedelespacerserv"/>
            </w:rPr>
            <w:t>Nom</w:t>
          </w:r>
        </w:sdtContent>
      </w:sdt>
      <w:r>
        <w:t xml:space="preserve"> </w:t>
      </w:r>
      <w:r w:rsidR="008601B2">
        <w:tab/>
      </w:r>
      <w:r>
        <w:t>Prénom</w:t>
      </w:r>
      <w:r w:rsidR="008601B2">
        <w:tab/>
      </w:r>
      <w:sdt>
        <w:sdtPr>
          <w:id w:val="-1476516398"/>
          <w:placeholder>
            <w:docPart w:val="E72D78FEB98C4F57AD55DF8D61EC1F42"/>
          </w:placeholder>
          <w:showingPlcHdr/>
        </w:sdtPr>
        <w:sdtContent>
          <w:r w:rsidR="00FB0832">
            <w:rPr>
              <w:rStyle w:val="Textedelespacerserv"/>
            </w:rPr>
            <w:t>Prénom</w:t>
          </w:r>
        </w:sdtContent>
      </w:sdt>
    </w:p>
    <w:p w14:paraId="3D2A8D5C" w14:textId="136CB8A2" w:rsidR="005734CB" w:rsidRDefault="005734CB" w:rsidP="008601B2">
      <w:pPr>
        <w:pStyle w:val="140SignatureSimpleFonction"/>
        <w:tabs>
          <w:tab w:val="left" w:pos="709"/>
          <w:tab w:val="left" w:pos="1843"/>
          <w:tab w:val="left" w:pos="3828"/>
          <w:tab w:val="left" w:pos="4962"/>
          <w:tab w:val="left" w:leader="dot" w:pos="6804"/>
        </w:tabs>
      </w:pPr>
      <w:r>
        <w:t>Date de naissance</w:t>
      </w:r>
      <w:r w:rsidR="008601B2">
        <w:tab/>
      </w:r>
      <w:sdt>
        <w:sdtPr>
          <w:id w:val="1345974194"/>
          <w:placeholder>
            <w:docPart w:val="ECD30C0FA9E74C0E816A87880466EEE0"/>
          </w:placeholder>
          <w:showingPlcHdr/>
          <w:date>
            <w:dateFormat w:val="dd.MM.yyyy"/>
            <w:lid w:val="fr-CH"/>
            <w:storeMappedDataAs w:val="dateTime"/>
            <w:calendar w:val="gregorian"/>
          </w:date>
        </w:sdtPr>
        <w:sdtContent>
          <w:r w:rsidR="00F56B3B">
            <w:rPr>
              <w:rStyle w:val="Textedelespacerserv"/>
            </w:rPr>
            <w:t>Date de naissance</w:t>
          </w:r>
        </w:sdtContent>
      </w:sdt>
      <w:r>
        <w:t xml:space="preserve"> </w:t>
      </w:r>
      <w:r w:rsidR="008601B2">
        <w:tab/>
      </w:r>
      <w:r>
        <w:t>Nationalité</w:t>
      </w:r>
      <w:r w:rsidR="00FB0832">
        <w:t xml:space="preserve"> </w:t>
      </w:r>
      <w:r w:rsidR="008601B2">
        <w:tab/>
      </w:r>
      <w:sdt>
        <w:sdtPr>
          <w:id w:val="137542470"/>
          <w:placeholder>
            <w:docPart w:val="E637446E71634BC9A8C113F28ACFAB4A"/>
          </w:placeholder>
          <w:showingPlcHdr/>
        </w:sdtPr>
        <w:sdtContent>
          <w:r w:rsidR="00FB0832">
            <w:rPr>
              <w:rStyle w:val="Textedelespacerserv"/>
            </w:rPr>
            <w:t>Nationalité</w:t>
          </w:r>
        </w:sdtContent>
      </w:sdt>
    </w:p>
    <w:p w14:paraId="0980BEA6" w14:textId="07801AEF" w:rsidR="005734CB" w:rsidRDefault="005734CB" w:rsidP="008601B2">
      <w:pPr>
        <w:pStyle w:val="140SignatureSimpleFonction"/>
        <w:tabs>
          <w:tab w:val="left" w:pos="709"/>
          <w:tab w:val="left" w:pos="993"/>
          <w:tab w:val="left" w:leader="dot" w:pos="6804"/>
        </w:tabs>
      </w:pPr>
      <w:r>
        <w:t>Adresse</w:t>
      </w:r>
      <w:r w:rsidR="008601B2">
        <w:tab/>
      </w:r>
      <w:sdt>
        <w:sdtPr>
          <w:id w:val="-1089614569"/>
          <w:placeholder>
            <w:docPart w:val="52B1E858E6D04A1AB5D0E34ADF55A209"/>
          </w:placeholder>
          <w:showingPlcHdr/>
        </w:sdtPr>
        <w:sdtContent>
          <w:r w:rsidR="00B54A47">
            <w:rPr>
              <w:rStyle w:val="Textedelespacerserv"/>
            </w:rPr>
            <w:t>Adresse</w:t>
          </w:r>
        </w:sdtContent>
      </w:sdt>
    </w:p>
    <w:p w14:paraId="3EE03CD1" w14:textId="6E6C6FF3" w:rsidR="005734CB" w:rsidRDefault="005734CB" w:rsidP="008601B2">
      <w:pPr>
        <w:pStyle w:val="140SignatureSimpleFonction"/>
        <w:tabs>
          <w:tab w:val="left" w:pos="709"/>
          <w:tab w:val="left" w:pos="2552"/>
          <w:tab w:val="left" w:pos="3402"/>
          <w:tab w:val="left" w:pos="4536"/>
          <w:tab w:val="left" w:leader="dot" w:pos="6804"/>
        </w:tabs>
      </w:pPr>
      <w:r>
        <w:t>NPA</w:t>
      </w:r>
      <w:r w:rsidR="00184B6B">
        <w:tab/>
      </w:r>
      <w:sdt>
        <w:sdtPr>
          <w:id w:val="-349726101"/>
          <w:placeholder>
            <w:docPart w:val="1E359BC8316A49F9AB73D4F21334BE23"/>
          </w:placeholder>
          <w:showingPlcHdr/>
        </w:sdtPr>
        <w:sdtContent>
          <w:r w:rsidR="00B54A47">
            <w:rPr>
              <w:rStyle w:val="Textedelespacerserv"/>
            </w:rPr>
            <w:t>NPA</w:t>
          </w:r>
        </w:sdtContent>
      </w:sdt>
      <w:r>
        <w:t xml:space="preserve"> </w:t>
      </w:r>
      <w:r w:rsidR="008601B2">
        <w:tab/>
      </w:r>
      <w:r>
        <w:t>Localité</w:t>
      </w:r>
      <w:r w:rsidR="008601B2">
        <w:tab/>
      </w:r>
      <w:sdt>
        <w:sdtPr>
          <w:id w:val="-932817540"/>
          <w:placeholder>
            <w:docPart w:val="3FDA9D81CA5A4B69844C5FDC301283C7"/>
          </w:placeholder>
          <w:showingPlcHdr/>
        </w:sdtPr>
        <w:sdtContent>
          <w:r w:rsidR="00B54A47">
            <w:rPr>
              <w:rStyle w:val="Textedelespacerserv"/>
            </w:rPr>
            <w:t>Localité</w:t>
          </w:r>
        </w:sdtContent>
      </w:sdt>
    </w:p>
    <w:p w14:paraId="3EB35402" w14:textId="49C1B3EA" w:rsidR="005734CB" w:rsidRDefault="005734CB" w:rsidP="008601B2">
      <w:pPr>
        <w:pStyle w:val="140SignatureSimpleFonction"/>
        <w:tabs>
          <w:tab w:val="left" w:pos="709"/>
          <w:tab w:val="left" w:leader="dot" w:pos="3260"/>
          <w:tab w:val="left" w:pos="3402"/>
          <w:tab w:val="left" w:pos="4536"/>
          <w:tab w:val="left" w:leader="dot" w:pos="6804"/>
        </w:tabs>
      </w:pPr>
      <w:r>
        <w:t>Pays</w:t>
      </w:r>
      <w:r w:rsidR="00184B6B">
        <w:tab/>
      </w:r>
      <w:sdt>
        <w:sdtPr>
          <w:id w:val="-1395653118"/>
          <w:placeholder>
            <w:docPart w:val="F228A2A5531F4F9D923A214CF1FBD61F"/>
          </w:placeholder>
          <w:showingPlcHdr/>
        </w:sdtPr>
        <w:sdtContent>
          <w:r w:rsidR="00B54A47">
            <w:rPr>
              <w:rStyle w:val="Textedelespacerserv"/>
            </w:rPr>
            <w:t>Pays</w:t>
          </w:r>
        </w:sdtContent>
      </w:sdt>
    </w:p>
    <w:p w14:paraId="59FB84CE" w14:textId="72EFA3D1" w:rsidR="005734CB" w:rsidRDefault="005734CB" w:rsidP="008601B2">
      <w:pPr>
        <w:pStyle w:val="140SignatureSimpleFonction"/>
        <w:tabs>
          <w:tab w:val="left" w:pos="709"/>
          <w:tab w:val="left" w:pos="1134"/>
          <w:tab w:val="left" w:pos="2552"/>
          <w:tab w:val="left" w:pos="3402"/>
          <w:tab w:val="left" w:leader="dot" w:pos="6804"/>
        </w:tabs>
      </w:pPr>
      <w:r>
        <w:t>Téléphon</w:t>
      </w:r>
      <w:r w:rsidR="00B54A47">
        <w:t>e</w:t>
      </w:r>
      <w:r w:rsidR="008601B2">
        <w:tab/>
      </w:r>
      <w:sdt>
        <w:sdtPr>
          <w:id w:val="501856819"/>
          <w:placeholder>
            <w:docPart w:val="6EA22BE174154E8D9E9702472118691A"/>
          </w:placeholder>
          <w:showingPlcHdr/>
        </w:sdtPr>
        <w:sdtContent>
          <w:r w:rsidR="00B54A47">
            <w:rPr>
              <w:rStyle w:val="Textedelespacerserv"/>
            </w:rPr>
            <w:t>Téléphone</w:t>
          </w:r>
        </w:sdtContent>
      </w:sdt>
      <w:r w:rsidR="008601B2">
        <w:tab/>
      </w:r>
      <w:r>
        <w:t>Courriel</w:t>
      </w:r>
      <w:r w:rsidR="008601B2">
        <w:tab/>
      </w:r>
      <w:sdt>
        <w:sdtPr>
          <w:id w:val="-738477415"/>
          <w:placeholder>
            <w:docPart w:val="CF0B022F573F42DF9FFBA33DAD334859"/>
          </w:placeholder>
          <w:showingPlcHdr/>
        </w:sdtPr>
        <w:sdtContent>
          <w:r w:rsidR="00B54A47">
            <w:rPr>
              <w:rStyle w:val="Textedelespacerserv"/>
            </w:rPr>
            <w:t>Courriel</w:t>
          </w:r>
        </w:sdtContent>
      </w:sdt>
    </w:p>
    <w:p w14:paraId="1E16B4E5" w14:textId="01A111D0" w:rsidR="00184B6B" w:rsidRDefault="00184B6B" w:rsidP="008601B2">
      <w:pPr>
        <w:pStyle w:val="140SignatureSimpleFonction"/>
        <w:tabs>
          <w:tab w:val="left" w:pos="709"/>
          <w:tab w:val="left" w:pos="2552"/>
          <w:tab w:val="left" w:leader="dot" w:pos="6804"/>
        </w:tabs>
      </w:pPr>
      <w:r>
        <w:t>Dernière école fréquentée</w:t>
      </w:r>
      <w:r w:rsidR="00B54A47">
        <w:t xml:space="preserve"> </w:t>
      </w:r>
      <w:r w:rsidR="008601B2">
        <w:tab/>
      </w:r>
      <w:sdt>
        <w:sdtPr>
          <w:id w:val="1469168949"/>
          <w:placeholder>
            <w:docPart w:val="BDB9E16009964C0D9ED78612A03AAFF5"/>
          </w:placeholder>
          <w:showingPlcHdr/>
        </w:sdtPr>
        <w:sdtContent>
          <w:r w:rsidR="00B54A47">
            <w:rPr>
              <w:rStyle w:val="Textedelespacerserv"/>
            </w:rPr>
            <w:t>Ecole</w:t>
          </w:r>
        </w:sdtContent>
      </w:sdt>
    </w:p>
    <w:p w14:paraId="56C10A77" w14:textId="4B2E162A" w:rsidR="005734CB" w:rsidRDefault="005734CB" w:rsidP="005734CB">
      <w:pPr>
        <w:pStyle w:val="140SignatureSimpleFonction"/>
      </w:pPr>
    </w:p>
    <w:p w14:paraId="421520ED" w14:textId="77777777" w:rsidR="007468D6" w:rsidRDefault="007468D6" w:rsidP="005734CB">
      <w:pPr>
        <w:pStyle w:val="140SignatureSimpleFonction"/>
      </w:pPr>
    </w:p>
    <w:p w14:paraId="14359962" w14:textId="65C93336" w:rsidR="005734CB" w:rsidRPr="005734CB" w:rsidRDefault="005734CB" w:rsidP="005734CB">
      <w:pPr>
        <w:pStyle w:val="140SignatureSimpleFonction"/>
        <w:rPr>
          <w:sz w:val="22"/>
          <w:szCs w:val="28"/>
          <w:u w:val="single"/>
        </w:rPr>
      </w:pPr>
      <w:r w:rsidRPr="005734CB">
        <w:rPr>
          <w:sz w:val="22"/>
          <w:szCs w:val="28"/>
          <w:u w:val="single"/>
        </w:rPr>
        <w:t>Coordonnées de contact</w:t>
      </w:r>
      <w:r>
        <w:rPr>
          <w:sz w:val="22"/>
          <w:szCs w:val="28"/>
          <w:u w:val="single"/>
        </w:rPr>
        <w:t xml:space="preserve"> du représentant légal</w:t>
      </w:r>
      <w:r w:rsidRPr="005734CB">
        <w:rPr>
          <w:sz w:val="22"/>
          <w:szCs w:val="28"/>
        </w:rPr>
        <w:t> :</w:t>
      </w:r>
    </w:p>
    <w:p w14:paraId="35375EFE" w14:textId="088CF240" w:rsidR="005734CB" w:rsidRDefault="005734CB" w:rsidP="005734CB">
      <w:pPr>
        <w:pStyle w:val="140SignatureSimpleFonction"/>
      </w:pPr>
    </w:p>
    <w:p w14:paraId="17AFB2D1" w14:textId="3B4DE55D" w:rsidR="007468D6" w:rsidRDefault="007468D6" w:rsidP="008601B2">
      <w:pPr>
        <w:pStyle w:val="140SignatureSimpleFonction"/>
        <w:tabs>
          <w:tab w:val="left" w:pos="709"/>
          <w:tab w:val="left" w:pos="2552"/>
          <w:tab w:val="left" w:pos="3402"/>
          <w:tab w:val="left" w:pos="4253"/>
          <w:tab w:val="left" w:leader="dot" w:pos="6804"/>
        </w:tabs>
      </w:pPr>
      <w:r>
        <w:t>Nom</w:t>
      </w:r>
      <w:r>
        <w:tab/>
      </w:r>
      <w:sdt>
        <w:sdtPr>
          <w:id w:val="-1079444860"/>
          <w:placeholder>
            <w:docPart w:val="F73D009195F0429695EC816CFFB0EBA3"/>
          </w:placeholder>
          <w:showingPlcHdr/>
        </w:sdtPr>
        <w:sdtContent>
          <w:r w:rsidR="00865D86">
            <w:rPr>
              <w:rStyle w:val="Textedelespacerserv"/>
            </w:rPr>
            <w:t>Nom</w:t>
          </w:r>
        </w:sdtContent>
      </w:sdt>
      <w:r w:rsidR="008601B2">
        <w:tab/>
      </w:r>
      <w:r>
        <w:t>Prénom</w:t>
      </w:r>
      <w:r w:rsidR="008601B2">
        <w:tab/>
      </w:r>
      <w:sdt>
        <w:sdtPr>
          <w:id w:val="1927768388"/>
          <w:placeholder>
            <w:docPart w:val="72D9B3DE843644F29649575F08048292"/>
          </w:placeholder>
          <w:showingPlcHdr/>
        </w:sdtPr>
        <w:sdtContent>
          <w:r w:rsidR="00865D86">
            <w:rPr>
              <w:rStyle w:val="Textedelespacerserv"/>
            </w:rPr>
            <w:t>Prénom</w:t>
          </w:r>
        </w:sdtContent>
      </w:sdt>
    </w:p>
    <w:p w14:paraId="2422E6D4" w14:textId="5739EBD7" w:rsidR="007468D6" w:rsidRDefault="007468D6" w:rsidP="007468D6">
      <w:pPr>
        <w:pStyle w:val="140SignatureSimpleFonction"/>
        <w:tabs>
          <w:tab w:val="left" w:pos="709"/>
          <w:tab w:val="left" w:leader="dot" w:pos="6804"/>
        </w:tabs>
      </w:pPr>
      <w:r>
        <w:t>Adresse</w:t>
      </w:r>
      <w:r w:rsidR="00865D86">
        <w:t xml:space="preserve"> </w:t>
      </w:r>
      <w:sdt>
        <w:sdtPr>
          <w:id w:val="-1813475080"/>
          <w:placeholder>
            <w:docPart w:val="999DBC99C99A4C178F6EE26CD8F73D47"/>
          </w:placeholder>
          <w:showingPlcHdr/>
        </w:sdtPr>
        <w:sdtContent>
          <w:r w:rsidR="00865D86">
            <w:rPr>
              <w:rStyle w:val="Textedelespacerserv"/>
            </w:rPr>
            <w:t>Adresse</w:t>
          </w:r>
        </w:sdtContent>
      </w:sdt>
    </w:p>
    <w:p w14:paraId="69FE157A" w14:textId="7CC92441" w:rsidR="007468D6" w:rsidRDefault="007468D6" w:rsidP="008601B2">
      <w:pPr>
        <w:pStyle w:val="140SignatureSimpleFonction"/>
        <w:tabs>
          <w:tab w:val="left" w:pos="709"/>
          <w:tab w:val="left" w:pos="2552"/>
          <w:tab w:val="left" w:pos="3402"/>
          <w:tab w:val="left" w:pos="4536"/>
          <w:tab w:val="left" w:leader="dot" w:pos="6804"/>
        </w:tabs>
      </w:pPr>
      <w:r>
        <w:t>NPA</w:t>
      </w:r>
      <w:r>
        <w:tab/>
      </w:r>
      <w:sdt>
        <w:sdtPr>
          <w:id w:val="-609202399"/>
          <w:placeholder>
            <w:docPart w:val="BD0E7B64C74544FDB861C64A378F9A33"/>
          </w:placeholder>
          <w:showingPlcHdr/>
        </w:sdtPr>
        <w:sdtContent>
          <w:r w:rsidR="00865D86">
            <w:rPr>
              <w:rStyle w:val="Textedelespacerserv"/>
            </w:rPr>
            <w:t>NPA</w:t>
          </w:r>
        </w:sdtContent>
      </w:sdt>
      <w:r>
        <w:t xml:space="preserve"> </w:t>
      </w:r>
      <w:r w:rsidR="008601B2">
        <w:tab/>
      </w:r>
      <w:r>
        <w:t>Localité</w:t>
      </w:r>
      <w:r w:rsidR="008601B2">
        <w:tab/>
      </w:r>
      <w:sdt>
        <w:sdtPr>
          <w:id w:val="-1297060180"/>
          <w:placeholder>
            <w:docPart w:val="A3F6B6D18EA541FE8BDEE1E43025C476"/>
          </w:placeholder>
          <w:showingPlcHdr/>
        </w:sdtPr>
        <w:sdtContent>
          <w:r w:rsidR="00865D86">
            <w:rPr>
              <w:rStyle w:val="Textedelespacerserv"/>
            </w:rPr>
            <w:t>Localité</w:t>
          </w:r>
        </w:sdtContent>
      </w:sdt>
    </w:p>
    <w:p w14:paraId="538AC794" w14:textId="6EADADC6" w:rsidR="007468D6" w:rsidRDefault="007468D6" w:rsidP="007468D6">
      <w:pPr>
        <w:pStyle w:val="140SignatureSimpleFonction"/>
        <w:tabs>
          <w:tab w:val="left" w:pos="709"/>
          <w:tab w:val="left" w:leader="dot" w:pos="3260"/>
          <w:tab w:val="left" w:pos="3402"/>
          <w:tab w:val="left" w:pos="4536"/>
          <w:tab w:val="left" w:leader="dot" w:pos="6804"/>
        </w:tabs>
      </w:pPr>
      <w:r>
        <w:t>Pays</w:t>
      </w:r>
      <w:r>
        <w:tab/>
      </w:r>
      <w:sdt>
        <w:sdtPr>
          <w:id w:val="-284973048"/>
          <w:placeholder>
            <w:docPart w:val="E14DEC9D5B6A4C7EBE35AA2387B9E68E"/>
          </w:placeholder>
          <w:showingPlcHdr/>
        </w:sdtPr>
        <w:sdtContent>
          <w:r w:rsidR="0041100E">
            <w:rPr>
              <w:rStyle w:val="Textedelespacerserv"/>
            </w:rPr>
            <w:t>Pays</w:t>
          </w:r>
        </w:sdtContent>
      </w:sdt>
    </w:p>
    <w:p w14:paraId="0E1765F1" w14:textId="7D968D05" w:rsidR="007468D6" w:rsidRDefault="007468D6" w:rsidP="008601B2">
      <w:pPr>
        <w:pStyle w:val="140SignatureSimpleFonction"/>
        <w:tabs>
          <w:tab w:val="left" w:pos="709"/>
          <w:tab w:val="left" w:pos="2552"/>
          <w:tab w:val="left" w:pos="3402"/>
          <w:tab w:val="left" w:pos="4536"/>
          <w:tab w:val="left" w:leader="dot" w:pos="6804"/>
        </w:tabs>
      </w:pPr>
      <w:r>
        <w:t>Téléphone</w:t>
      </w:r>
      <w:r w:rsidR="0041100E">
        <w:t xml:space="preserve"> </w:t>
      </w:r>
      <w:sdt>
        <w:sdtPr>
          <w:id w:val="919687067"/>
          <w:placeholder>
            <w:docPart w:val="159B5CAD908649A5A6893D0431CE4FA7"/>
          </w:placeholder>
          <w:showingPlcHdr/>
        </w:sdtPr>
        <w:sdtContent>
          <w:r w:rsidR="0041100E">
            <w:rPr>
              <w:rStyle w:val="Textedelespacerserv"/>
            </w:rPr>
            <w:t>Téléphone</w:t>
          </w:r>
        </w:sdtContent>
      </w:sdt>
      <w:r w:rsidR="008601B2">
        <w:tab/>
      </w:r>
      <w:r>
        <w:t>Courriel</w:t>
      </w:r>
      <w:r w:rsidR="008601B2">
        <w:tab/>
      </w:r>
      <w:sdt>
        <w:sdtPr>
          <w:id w:val="420071810"/>
          <w:placeholder>
            <w:docPart w:val="8226740FADCD45538877A3C4479AFF0B"/>
          </w:placeholder>
          <w:showingPlcHdr/>
        </w:sdtPr>
        <w:sdtContent>
          <w:r w:rsidR="0041100E">
            <w:rPr>
              <w:rStyle w:val="Textedelespacerserv"/>
            </w:rPr>
            <w:t>Courriel</w:t>
          </w:r>
        </w:sdtContent>
      </w:sdt>
    </w:p>
    <w:p w14:paraId="1898CA8B" w14:textId="77777777" w:rsidR="00184B6B" w:rsidRDefault="00184B6B" w:rsidP="005734CB">
      <w:pPr>
        <w:pStyle w:val="140SignatureSimpleFonction"/>
      </w:pPr>
    </w:p>
    <w:p w14:paraId="79AE8A1F" w14:textId="2B329DF1" w:rsidR="007468D6" w:rsidRDefault="007468D6" w:rsidP="007468D6">
      <w:pPr>
        <w:pStyle w:val="140SignatureSimpleFonction"/>
        <w:tabs>
          <w:tab w:val="left" w:leader="hyphen" w:pos="6804"/>
        </w:tabs>
      </w:pPr>
      <w:r>
        <w:tab/>
      </w:r>
    </w:p>
    <w:p w14:paraId="4A084F2C" w14:textId="77777777" w:rsidR="007468D6" w:rsidRDefault="007468D6" w:rsidP="005734CB">
      <w:pPr>
        <w:pStyle w:val="140SignatureSimpleFonction"/>
      </w:pPr>
    </w:p>
    <w:p w14:paraId="73DF7231" w14:textId="3F9CEB81" w:rsidR="005734CB" w:rsidRDefault="005734CB" w:rsidP="005734CB">
      <w:pPr>
        <w:pStyle w:val="140SignatureSimpleFonction"/>
        <w:rPr>
          <w:sz w:val="22"/>
          <w:szCs w:val="28"/>
        </w:rPr>
      </w:pPr>
      <w:r w:rsidRPr="007468D6">
        <w:rPr>
          <w:sz w:val="22"/>
          <w:szCs w:val="28"/>
          <w:u w:val="single"/>
        </w:rPr>
        <w:t>Documents à transmettre</w:t>
      </w:r>
      <w:r w:rsidR="007468D6">
        <w:rPr>
          <w:sz w:val="22"/>
          <w:szCs w:val="28"/>
        </w:rPr>
        <w:t> :</w:t>
      </w:r>
    </w:p>
    <w:p w14:paraId="020391AD" w14:textId="77777777" w:rsidR="007468D6" w:rsidRPr="007468D6" w:rsidRDefault="007468D6" w:rsidP="005734CB">
      <w:pPr>
        <w:pStyle w:val="140SignatureSimpleFonction"/>
        <w:rPr>
          <w:sz w:val="22"/>
          <w:szCs w:val="28"/>
        </w:rPr>
      </w:pPr>
    </w:p>
    <w:p w14:paraId="1FF5AE93" w14:textId="0AE32C2F" w:rsidR="005734CB" w:rsidRDefault="00000000" w:rsidP="007468D6">
      <w:pPr>
        <w:pStyle w:val="140SignatureSimpleFonction"/>
        <w:tabs>
          <w:tab w:val="left" w:pos="851"/>
        </w:tabs>
      </w:pPr>
      <w:sdt>
        <w:sdtPr>
          <w:id w:val="5740986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8D6">
            <w:rPr>
              <w:rFonts w:ascii="MS Gothic" w:eastAsia="MS Gothic" w:hAnsi="MS Gothic" w:hint="eastAsia"/>
            </w:rPr>
            <w:t>☐</w:t>
          </w:r>
        </w:sdtContent>
      </w:sdt>
      <w:r w:rsidR="007468D6">
        <w:tab/>
      </w:r>
      <w:r w:rsidR="005734CB">
        <w:t>CV</w:t>
      </w:r>
    </w:p>
    <w:p w14:paraId="005D2766" w14:textId="715A36A7" w:rsidR="005734CB" w:rsidRDefault="00000000" w:rsidP="007468D6">
      <w:pPr>
        <w:pStyle w:val="140SignatureSimpleFonction"/>
        <w:tabs>
          <w:tab w:val="left" w:pos="851"/>
        </w:tabs>
      </w:pPr>
      <w:sdt>
        <w:sdtPr>
          <w:id w:val="10496563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15C33">
            <w:rPr>
              <w:rFonts w:ascii="MS Gothic" w:eastAsia="MS Gothic" w:hAnsi="MS Gothic" w:hint="eastAsia"/>
            </w:rPr>
            <w:t>☐</w:t>
          </w:r>
        </w:sdtContent>
      </w:sdt>
      <w:r w:rsidR="007468D6">
        <w:tab/>
      </w:r>
      <w:r w:rsidR="005734CB">
        <w:t>Bulletins scolaires</w:t>
      </w:r>
    </w:p>
    <w:p w14:paraId="597E566E" w14:textId="39962F5D" w:rsidR="005734CB" w:rsidRDefault="00000000" w:rsidP="007468D6">
      <w:pPr>
        <w:pStyle w:val="140SignatureSimpleFonction"/>
        <w:tabs>
          <w:tab w:val="left" w:pos="851"/>
        </w:tabs>
      </w:pPr>
      <w:sdt>
        <w:sdtPr>
          <w:id w:val="18555364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8D6">
            <w:rPr>
              <w:rFonts w:ascii="MS Gothic" w:eastAsia="MS Gothic" w:hAnsi="MS Gothic" w:hint="eastAsia"/>
            </w:rPr>
            <w:t>☐</w:t>
          </w:r>
        </w:sdtContent>
      </w:sdt>
      <w:r w:rsidR="007468D6">
        <w:tab/>
      </w:r>
      <w:r w:rsidR="005734CB">
        <w:t>Carte d’identité ou passeport</w:t>
      </w:r>
    </w:p>
    <w:p w14:paraId="1F028CD0" w14:textId="6BE4C709" w:rsidR="005734CB" w:rsidRDefault="00000000" w:rsidP="007468D6">
      <w:pPr>
        <w:pStyle w:val="140SignatureSimpleFonction"/>
        <w:tabs>
          <w:tab w:val="left" w:pos="851"/>
        </w:tabs>
      </w:pPr>
      <w:sdt>
        <w:sdtPr>
          <w:id w:val="3288012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8D6">
            <w:rPr>
              <w:rFonts w:ascii="MS Gothic" w:eastAsia="MS Gothic" w:hAnsi="MS Gothic" w:hint="eastAsia"/>
            </w:rPr>
            <w:t>☐</w:t>
          </w:r>
        </w:sdtContent>
      </w:sdt>
      <w:r w:rsidR="007468D6">
        <w:tab/>
      </w:r>
      <w:r w:rsidR="005734CB">
        <w:t>Derniers rapports de stage</w:t>
      </w:r>
    </w:p>
    <w:p w14:paraId="42B494E3" w14:textId="403339AE" w:rsidR="00F13005" w:rsidRDefault="00F13005">
      <w:pPr>
        <w:ind w:left="1066" w:hanging="357"/>
        <w:jc w:val="both"/>
      </w:pPr>
      <w:r>
        <w:br w:type="page"/>
      </w:r>
    </w:p>
    <w:p w14:paraId="05B0709D" w14:textId="5CDCE890" w:rsidR="00521430" w:rsidRDefault="00521430" w:rsidP="00521430">
      <w:pPr>
        <w:jc w:val="both"/>
      </w:pPr>
    </w:p>
    <w:p w14:paraId="7CBC0D4D" w14:textId="77777777" w:rsidR="00E94FDE" w:rsidRDefault="00E94FDE" w:rsidP="00521430">
      <w:pPr>
        <w:jc w:val="both"/>
      </w:pPr>
    </w:p>
    <w:p w14:paraId="55ED02E3" w14:textId="79BE122E" w:rsidR="00521430" w:rsidRDefault="00521430" w:rsidP="00062386">
      <w:pPr>
        <w:tabs>
          <w:tab w:val="left" w:pos="4536"/>
        </w:tabs>
        <w:jc w:val="both"/>
      </w:pPr>
    </w:p>
    <w:p w14:paraId="1DF317BB" w14:textId="66DA7949" w:rsidR="00521430" w:rsidRDefault="00521430" w:rsidP="001B3E77">
      <w:pPr>
        <w:tabs>
          <w:tab w:val="left" w:pos="4111"/>
        </w:tabs>
        <w:jc w:val="both"/>
      </w:pPr>
      <w:r>
        <w:tab/>
      </w:r>
      <w:sdt>
        <w:sdtPr>
          <w:id w:val="85353549"/>
          <w:placeholder>
            <w:docPart w:val="DFBD9C0F61CC471C9ABC78B909F4D9C8"/>
          </w:placeholder>
          <w:dropDownList>
            <w:listItem w:displayText="Madame" w:value="Madame"/>
            <w:listItem w:displayText="Monsieur" w:value="Monsieur"/>
            <w:listItem w:displayText="Mademoiselle" w:value="Mademoiselle"/>
          </w:dropDownList>
        </w:sdtPr>
        <w:sdtContent>
          <w:r w:rsidR="00D475AB" w:rsidRPr="00D475AB">
            <w:rPr>
              <w:rStyle w:val="Textedelespacerserv"/>
            </w:rPr>
            <w:t>Civilité</w:t>
          </w:r>
        </w:sdtContent>
      </w:sdt>
    </w:p>
    <w:p w14:paraId="2F2E4C81" w14:textId="5CBB06E1" w:rsidR="001D2DA9" w:rsidRDefault="001D2DA9" w:rsidP="001B3E77">
      <w:pPr>
        <w:tabs>
          <w:tab w:val="left" w:pos="4111"/>
        </w:tabs>
        <w:jc w:val="both"/>
      </w:pPr>
      <w:r>
        <w:tab/>
      </w:r>
      <w:sdt>
        <w:sdtPr>
          <w:id w:val="666520038"/>
          <w:placeholder>
            <w:docPart w:val="11AD9BC6CC664D5A94CBB77F033A8D8F"/>
          </w:placeholder>
          <w:showingPlcHdr/>
        </w:sdtPr>
        <w:sdtContent>
          <w:r w:rsidR="00D475AB">
            <w:rPr>
              <w:rStyle w:val="Textedelespacerserv"/>
            </w:rPr>
            <w:t>Prénom et Nom</w:t>
          </w:r>
        </w:sdtContent>
      </w:sdt>
    </w:p>
    <w:p w14:paraId="4FDE6269" w14:textId="32FB62AF" w:rsidR="00521430" w:rsidRDefault="00521430" w:rsidP="001B3E77">
      <w:pPr>
        <w:tabs>
          <w:tab w:val="left" w:pos="4111"/>
        </w:tabs>
        <w:jc w:val="both"/>
      </w:pPr>
      <w:r>
        <w:tab/>
      </w:r>
      <w:sdt>
        <w:sdtPr>
          <w:id w:val="510808470"/>
          <w:placeholder>
            <w:docPart w:val="B8183945D9024E8B98C423FACD191D12"/>
          </w:placeholder>
          <w:showingPlcHdr/>
        </w:sdtPr>
        <w:sdtContent>
          <w:r w:rsidR="00762310">
            <w:rPr>
              <w:rStyle w:val="Textedelespacerserv"/>
            </w:rPr>
            <w:t>Adresse</w:t>
          </w:r>
        </w:sdtContent>
      </w:sdt>
    </w:p>
    <w:p w14:paraId="0EF474B4" w14:textId="53A8390D" w:rsidR="00521430" w:rsidRDefault="00521430" w:rsidP="001B3E77">
      <w:pPr>
        <w:tabs>
          <w:tab w:val="left" w:pos="4111"/>
        </w:tabs>
        <w:jc w:val="both"/>
      </w:pPr>
      <w:r>
        <w:tab/>
      </w:r>
      <w:sdt>
        <w:sdtPr>
          <w:id w:val="-2118598945"/>
          <w:placeholder>
            <w:docPart w:val="269BA18EF178458BA7BAEDC6C5E39936"/>
          </w:placeholder>
          <w:showingPlcHdr/>
        </w:sdtPr>
        <w:sdtContent>
          <w:r w:rsidR="00762310">
            <w:rPr>
              <w:rStyle w:val="Textedelespacerserv"/>
            </w:rPr>
            <w:t>NPA et Localité</w:t>
          </w:r>
          <w:r w:rsidR="00762310" w:rsidRPr="00912E75">
            <w:rPr>
              <w:rStyle w:val="Textedelespacerserv"/>
            </w:rPr>
            <w:t xml:space="preserve"> </w:t>
          </w:r>
        </w:sdtContent>
      </w:sdt>
    </w:p>
    <w:p w14:paraId="5FC078B7" w14:textId="75E3DB05" w:rsidR="00521430" w:rsidRDefault="00521430" w:rsidP="001B3E77">
      <w:pPr>
        <w:tabs>
          <w:tab w:val="left" w:pos="4111"/>
        </w:tabs>
        <w:jc w:val="both"/>
      </w:pPr>
    </w:p>
    <w:p w14:paraId="13581A0F" w14:textId="7B23E672" w:rsidR="00521430" w:rsidRDefault="00062386" w:rsidP="001B3E77">
      <w:pPr>
        <w:tabs>
          <w:tab w:val="left" w:pos="4111"/>
        </w:tabs>
        <w:jc w:val="both"/>
      </w:pPr>
      <w:r>
        <w:tab/>
      </w:r>
      <w:sdt>
        <w:sdtPr>
          <w:id w:val="-347405733"/>
          <w:placeholder>
            <w:docPart w:val="1C1561D0E0EE444CB73B099EA967A69F"/>
          </w:placeholder>
          <w:showingPlcHdr/>
        </w:sdtPr>
        <w:sdtContent>
          <w:r w:rsidR="006B789C">
            <w:rPr>
              <w:rStyle w:val="Textedelespacerserv"/>
            </w:rPr>
            <w:t>Lieu</w:t>
          </w:r>
        </w:sdtContent>
      </w:sdt>
      <w:r w:rsidR="006B789C">
        <w:t xml:space="preserve">, </w:t>
      </w:r>
      <w:r w:rsidR="001D2DA9">
        <w:t>le</w:t>
      </w:r>
      <w:r w:rsidR="00354739" w:rsidRPr="00354739">
        <w:t xml:space="preserve"> </w:t>
      </w:r>
      <w:sdt>
        <w:sdtPr>
          <w:id w:val="1526901811"/>
          <w:placeholder>
            <w:docPart w:val="647AB7DC9985477FBDD5FD4432FFCDC0"/>
          </w:placeholder>
          <w:showingPlcHdr/>
          <w:date>
            <w:dateFormat w:val="d MMMM yyyy"/>
            <w:lid w:val="fr-CH"/>
            <w:storeMappedDataAs w:val="dateTime"/>
            <w:calendar w:val="gregorian"/>
          </w:date>
        </w:sdtPr>
        <w:sdtContent>
          <w:r w:rsidR="00354739">
            <w:rPr>
              <w:rStyle w:val="Textedelespacerserv"/>
            </w:rPr>
            <w:t>Date</w:t>
          </w:r>
        </w:sdtContent>
      </w:sdt>
    </w:p>
    <w:p w14:paraId="117FEFA9" w14:textId="77777777" w:rsidR="00521430" w:rsidRDefault="00521430" w:rsidP="00521430">
      <w:pPr>
        <w:jc w:val="both"/>
      </w:pPr>
    </w:p>
    <w:p w14:paraId="451E7FB3" w14:textId="6A5930F3" w:rsidR="00521430" w:rsidRPr="00521430" w:rsidRDefault="00521430" w:rsidP="00521430">
      <w:pPr>
        <w:jc w:val="both"/>
        <w:rPr>
          <w:b/>
          <w:bCs/>
          <w:sz w:val="24"/>
          <w:szCs w:val="32"/>
        </w:rPr>
      </w:pPr>
      <w:r w:rsidRPr="00521430">
        <w:rPr>
          <w:b/>
          <w:bCs/>
          <w:sz w:val="24"/>
          <w:szCs w:val="32"/>
        </w:rPr>
        <w:t>Stage</w:t>
      </w:r>
    </w:p>
    <w:p w14:paraId="64029E45" w14:textId="71CD85E5" w:rsidR="00521430" w:rsidRDefault="00521430" w:rsidP="00521430">
      <w:pPr>
        <w:tabs>
          <w:tab w:val="left" w:leader="underscore" w:pos="6804"/>
        </w:tabs>
        <w:jc w:val="both"/>
      </w:pPr>
      <w:r>
        <w:tab/>
      </w:r>
    </w:p>
    <w:p w14:paraId="3CAEFA17" w14:textId="77777777" w:rsidR="00521430" w:rsidRDefault="00521430" w:rsidP="00521430">
      <w:pPr>
        <w:jc w:val="both"/>
      </w:pPr>
    </w:p>
    <w:p w14:paraId="326216B0" w14:textId="4CC38ED5" w:rsidR="00521430" w:rsidRDefault="00000000" w:rsidP="00521430">
      <w:pPr>
        <w:jc w:val="both"/>
      </w:pPr>
      <w:sdt>
        <w:sdtPr>
          <w:id w:val="-836296867"/>
          <w:placeholder>
            <w:docPart w:val="DFA4E350285946C7BB06F86C28F2DF22"/>
          </w:placeholder>
          <w:showingPlcHdr/>
        </w:sdtPr>
        <w:sdtContent>
          <w:r w:rsidR="00EE2A40">
            <w:rPr>
              <w:rStyle w:val="Textedelespacerserv"/>
            </w:rPr>
            <w:t>Prénom</w:t>
          </w:r>
        </w:sdtContent>
      </w:sdt>
      <w:r w:rsidR="00354739">
        <w:t>,</w:t>
      </w:r>
    </w:p>
    <w:p w14:paraId="220103EE" w14:textId="77777777" w:rsidR="00521430" w:rsidRDefault="00521430" w:rsidP="00521430">
      <w:pPr>
        <w:jc w:val="both"/>
      </w:pPr>
    </w:p>
    <w:p w14:paraId="29F44F13" w14:textId="232F388F" w:rsidR="00521430" w:rsidRDefault="00DA286A" w:rsidP="00521430">
      <w:pPr>
        <w:jc w:val="both"/>
      </w:pPr>
      <w:r w:rsidRPr="00CD7553">
        <w:t>Tu as reçu de Metaltec Suisse un coffret</w:t>
      </w:r>
      <w:r w:rsidR="00521430" w:rsidRPr="00CD7553">
        <w:t xml:space="preserve"> comportant divers éléments pour ton stage :</w:t>
      </w:r>
    </w:p>
    <w:p w14:paraId="4D17CCAD" w14:textId="2513DB0C" w:rsidR="00521430" w:rsidRDefault="00521430" w:rsidP="00521430">
      <w:pPr>
        <w:jc w:val="both"/>
      </w:pPr>
    </w:p>
    <w:p w14:paraId="05C718CE" w14:textId="027563F6" w:rsidR="00521430" w:rsidRDefault="00521430" w:rsidP="00521430">
      <w:pPr>
        <w:pStyle w:val="Paragraphedeliste"/>
        <w:numPr>
          <w:ilvl w:val="0"/>
          <w:numId w:val="13"/>
        </w:numPr>
        <w:ind w:left="0" w:firstLine="0"/>
        <w:jc w:val="both"/>
      </w:pPr>
      <w:r>
        <w:t>Un document à lire sur le métier de constructeur métallique ;</w:t>
      </w:r>
    </w:p>
    <w:p w14:paraId="6C887A81" w14:textId="6DE38741" w:rsidR="00521430" w:rsidRDefault="00521430" w:rsidP="00521430">
      <w:pPr>
        <w:pStyle w:val="Paragraphedeliste"/>
        <w:numPr>
          <w:ilvl w:val="0"/>
          <w:numId w:val="13"/>
        </w:numPr>
        <w:ind w:left="0" w:firstLine="0"/>
        <w:jc w:val="both"/>
      </w:pPr>
      <w:r>
        <w:t>Une paire de lunettes de protection</w:t>
      </w:r>
      <w:r w:rsidR="00062386">
        <w:t>,</w:t>
      </w:r>
      <w:r>
        <w:t xml:space="preserve"> ainsi que des bouchons d’oreille ;</w:t>
      </w:r>
    </w:p>
    <w:p w14:paraId="086BFC4A" w14:textId="4284308A" w:rsidR="00521430" w:rsidRDefault="00521430" w:rsidP="00521430">
      <w:pPr>
        <w:pStyle w:val="Paragraphedeliste"/>
        <w:numPr>
          <w:ilvl w:val="0"/>
          <w:numId w:val="13"/>
        </w:numPr>
        <w:ind w:left="0" w:firstLine="0"/>
        <w:jc w:val="both"/>
      </w:pPr>
      <w:r>
        <w:t>Un t-shirt ;</w:t>
      </w:r>
    </w:p>
    <w:p w14:paraId="6446FB44" w14:textId="5C524D15" w:rsidR="00521430" w:rsidRDefault="00521430" w:rsidP="00521430">
      <w:pPr>
        <w:pStyle w:val="Paragraphedeliste"/>
        <w:numPr>
          <w:ilvl w:val="0"/>
          <w:numId w:val="13"/>
        </w:numPr>
        <w:ind w:left="0" w:firstLine="0"/>
        <w:jc w:val="both"/>
      </w:pPr>
      <w:r>
        <w:t>Un rapporteur et un surligneur.</w:t>
      </w:r>
    </w:p>
    <w:p w14:paraId="5C641431" w14:textId="05D064FD" w:rsidR="00521430" w:rsidRDefault="00521430" w:rsidP="00521430">
      <w:pPr>
        <w:jc w:val="both"/>
      </w:pPr>
    </w:p>
    <w:p w14:paraId="26BEEEB1" w14:textId="754E46EC" w:rsidR="00521430" w:rsidRDefault="00521430" w:rsidP="00521430">
      <w:pPr>
        <w:jc w:val="both"/>
      </w:pPr>
      <w:r>
        <w:t xml:space="preserve">Nous te demandons de prendre la paire de lunettes, ainsi que les bouchons d’oreille avec toi pour le stage. Aussi, il faudra </w:t>
      </w:r>
      <w:r w:rsidR="00B55D29">
        <w:t>te présenter avec</w:t>
      </w:r>
      <w:r>
        <w:t xml:space="preserve"> des chaussures </w:t>
      </w:r>
      <w:r w:rsidR="00B55D29">
        <w:t xml:space="preserve">de sécurité </w:t>
      </w:r>
      <w:r>
        <w:t>et des vêtements pas trop dommage</w:t>
      </w:r>
      <w:r w:rsidR="00877F5E">
        <w:t>, prêts pour le travail.</w:t>
      </w:r>
    </w:p>
    <w:p w14:paraId="4DEC3C26" w14:textId="7ACC5A6A" w:rsidR="00521430" w:rsidRDefault="00521430" w:rsidP="00521430">
      <w:pPr>
        <w:jc w:val="both"/>
      </w:pPr>
    </w:p>
    <w:p w14:paraId="0CB581D5" w14:textId="6820688A" w:rsidR="00521430" w:rsidRDefault="00521430" w:rsidP="00521430">
      <w:pPr>
        <w:jc w:val="both"/>
      </w:pPr>
      <w:r>
        <w:t>Voici les détails de ton stage :</w:t>
      </w:r>
    </w:p>
    <w:p w14:paraId="3E575C7C" w14:textId="3883DF88" w:rsidR="00521430" w:rsidRDefault="00521430" w:rsidP="00521430">
      <w:pPr>
        <w:jc w:val="both"/>
      </w:pPr>
    </w:p>
    <w:p w14:paraId="3623401F" w14:textId="42A85B4C" w:rsidR="00521430" w:rsidRDefault="00354739" w:rsidP="00521430">
      <w:pPr>
        <w:pStyle w:val="Paragraphedeliste"/>
        <w:numPr>
          <w:ilvl w:val="0"/>
          <w:numId w:val="13"/>
        </w:numPr>
        <w:jc w:val="both"/>
      </w:pPr>
      <w:r>
        <w:t xml:space="preserve">Ton responsable sera </w:t>
      </w:r>
      <w:sdt>
        <w:sdtPr>
          <w:id w:val="-84847888"/>
          <w:placeholder>
            <w:docPart w:val="2BA463B7C78D4D05B58C11B24666339B"/>
          </w:placeholder>
          <w:showingPlcHdr/>
        </w:sdtPr>
        <w:sdtContent>
          <w:r w:rsidR="00826BB8">
            <w:rPr>
              <w:rStyle w:val="Textedelespacerserv"/>
            </w:rPr>
            <w:t>Nom du responsable de la formation</w:t>
          </w:r>
        </w:sdtContent>
      </w:sdt>
    </w:p>
    <w:p w14:paraId="4B612623" w14:textId="12643441" w:rsidR="00521430" w:rsidRDefault="00354739" w:rsidP="00521430">
      <w:pPr>
        <w:pStyle w:val="Paragraphedeliste"/>
        <w:numPr>
          <w:ilvl w:val="0"/>
          <w:numId w:val="13"/>
        </w:numPr>
        <w:jc w:val="both"/>
      </w:pPr>
      <w:r>
        <w:t xml:space="preserve">Ton stage débutera le </w:t>
      </w:r>
      <w:sdt>
        <w:sdtPr>
          <w:id w:val="-851562751"/>
          <w:placeholder>
            <w:docPart w:val="DB1D061FD27D4138BDF39042B55BD1FC"/>
          </w:placeholder>
          <w:date w:fullDate="2025-03-13T00:00:00Z">
            <w:dateFormat w:val="dddd, d MMMM yyyy"/>
            <w:lid w:val="fr-CH"/>
            <w:storeMappedDataAs w:val="dateTime"/>
            <w:calendar w:val="gregorian"/>
          </w:date>
        </w:sdtPr>
        <w:sdtContent>
          <w:r w:rsidR="00A20440">
            <w:rPr>
              <w:lang w:val="fr-CH"/>
            </w:rPr>
            <w:t>jeudi, 13 mars 2025</w:t>
          </w:r>
        </w:sdtContent>
      </w:sdt>
      <w:r>
        <w:t xml:space="preserve"> et finira le </w:t>
      </w:r>
      <w:sdt>
        <w:sdtPr>
          <w:id w:val="-1068655137"/>
          <w:placeholder>
            <w:docPart w:val="0CB0D3EE9E334CE0BD2C048768623E6A"/>
          </w:placeholder>
          <w:showingPlcHdr/>
          <w:date>
            <w:dateFormat w:val="dddd, d MMMM yyyy"/>
            <w:lid w:val="fr-CH"/>
            <w:storeMappedDataAs w:val="dateTime"/>
            <w:calendar w:val="gregorian"/>
          </w:date>
        </w:sdtPr>
        <w:sdtContent>
          <w:r>
            <w:rPr>
              <w:rStyle w:val="Textedelespacerserv"/>
            </w:rPr>
            <w:t>Date</w:t>
          </w:r>
          <w:r w:rsidR="00826BB8">
            <w:rPr>
              <w:rStyle w:val="Textedelespacerserv"/>
            </w:rPr>
            <w:t xml:space="preserve"> du dernier jour</w:t>
          </w:r>
        </w:sdtContent>
      </w:sdt>
    </w:p>
    <w:p w14:paraId="5613738D" w14:textId="5316B568" w:rsidR="00521430" w:rsidRDefault="00826BB8" w:rsidP="00062386">
      <w:pPr>
        <w:pStyle w:val="Paragraphedeliste"/>
        <w:numPr>
          <w:ilvl w:val="0"/>
          <w:numId w:val="13"/>
        </w:numPr>
        <w:jc w:val="both"/>
      </w:pPr>
      <w:r>
        <w:t>Tu commenceras le</w:t>
      </w:r>
      <w:r w:rsidR="00354739">
        <w:t xml:space="preserve"> travail </w:t>
      </w:r>
      <w:r>
        <w:t>à</w:t>
      </w:r>
      <w:r w:rsidR="00354739">
        <w:t xml:space="preserve"> </w:t>
      </w:r>
      <w:sdt>
        <w:sdtPr>
          <w:id w:val="1556891757"/>
          <w:placeholder>
            <w:docPart w:val="11FB1FA24E3D4C098F00E679698533A7"/>
          </w:placeholder>
          <w:showingPlcHdr/>
          <w:date>
            <w:dateFormat w:val="HH:mm"/>
            <w:lid w:val="fr-CH"/>
            <w:storeMappedDataAs w:val="dateTime"/>
            <w:calendar w:val="gregorian"/>
          </w:date>
        </w:sdtPr>
        <w:sdtContent>
          <w:r w:rsidR="00354739">
            <w:rPr>
              <w:rStyle w:val="Textedelespacerserv"/>
            </w:rPr>
            <w:t>Horaire de début</w:t>
          </w:r>
        </w:sdtContent>
      </w:sdt>
      <w:r w:rsidR="00354739">
        <w:t xml:space="preserve"> </w:t>
      </w:r>
      <w:r>
        <w:t>jusqu’à</w:t>
      </w:r>
      <w:r w:rsidR="00354739">
        <w:t xml:space="preserve"> </w:t>
      </w:r>
      <w:sdt>
        <w:sdtPr>
          <w:id w:val="1684392555"/>
          <w:placeholder>
            <w:docPart w:val="C3098D6DE1AA48C99F379ECA5A6B3B3B"/>
          </w:placeholder>
          <w:showingPlcHdr/>
          <w:date>
            <w:dateFormat w:val="HH:mm"/>
            <w:lid w:val="fr-CH"/>
            <w:storeMappedDataAs w:val="dateTime"/>
            <w:calendar w:val="gregorian"/>
          </w:date>
        </w:sdtPr>
        <w:sdtContent>
          <w:r w:rsidR="00354739">
            <w:rPr>
              <w:rStyle w:val="Textedelespacerserv"/>
            </w:rPr>
            <w:t>Horaire de fin</w:t>
          </w:r>
        </w:sdtContent>
      </w:sdt>
      <w:r>
        <w:t xml:space="preserve">, la pause de midi, puis tu reprendras à </w:t>
      </w:r>
      <w:sdt>
        <w:sdtPr>
          <w:id w:val="1956441769"/>
          <w:placeholder>
            <w:docPart w:val="66B9FF4EF91C42309E8D0CA98A5C00F9"/>
          </w:placeholder>
          <w:showingPlcHdr/>
          <w:date>
            <w:dateFormat w:val="dd.MM.yyyy"/>
            <w:lid w:val="fr-CH"/>
            <w:storeMappedDataAs w:val="dateTime"/>
            <w:calendar w:val="gregorian"/>
          </w:date>
        </w:sdtPr>
        <w:sdtContent>
          <w:r>
            <w:rPr>
              <w:rStyle w:val="Textedelespacerserv"/>
            </w:rPr>
            <w:t>Horaire de début</w:t>
          </w:r>
        </w:sdtContent>
      </w:sdt>
      <w:r>
        <w:t xml:space="preserve"> jusqu’à </w:t>
      </w:r>
      <w:sdt>
        <w:sdtPr>
          <w:id w:val="1451811643"/>
          <w:placeholder>
            <w:docPart w:val="DAB789402E4F490DB0B53F0D3F079DB3"/>
          </w:placeholder>
          <w:showingPlcHdr/>
          <w:date>
            <w:dateFormat w:val="dd.MM.yyyy"/>
            <w:lid w:val="fr-CH"/>
            <w:storeMappedDataAs w:val="dateTime"/>
            <w:calendar w:val="gregorian"/>
          </w:date>
        </w:sdtPr>
        <w:sdtContent>
          <w:r>
            <w:rPr>
              <w:rStyle w:val="Textedelespacerserv"/>
            </w:rPr>
            <w:t>Horaire de fin</w:t>
          </w:r>
        </w:sdtContent>
      </w:sdt>
      <w:r>
        <w:t>.</w:t>
      </w:r>
    </w:p>
    <w:p w14:paraId="2F7A6647" w14:textId="5D35D732" w:rsidR="00C14261" w:rsidRDefault="00C14261" w:rsidP="00C14261">
      <w:pPr>
        <w:jc w:val="both"/>
      </w:pPr>
    </w:p>
    <w:p w14:paraId="0428FECE" w14:textId="77777777" w:rsidR="00521430" w:rsidRDefault="00521430" w:rsidP="00521430">
      <w:pPr>
        <w:jc w:val="both"/>
      </w:pPr>
    </w:p>
    <w:p w14:paraId="3CDBAE27" w14:textId="6FCA4A9A" w:rsidR="00C14261" w:rsidRDefault="00521430" w:rsidP="00521430">
      <w:pPr>
        <w:jc w:val="both"/>
      </w:pPr>
      <w:r>
        <w:t xml:space="preserve">Nous nous réjouissons de </w:t>
      </w:r>
      <w:r w:rsidR="00C14261">
        <w:t xml:space="preserve">faire ta connaissance et nous t’attendons le </w:t>
      </w:r>
      <w:sdt>
        <w:sdtPr>
          <w:id w:val="1309664211"/>
          <w:placeholder>
            <w:docPart w:val="572F4EDC2ADE45E5A37A81263B26F90F"/>
          </w:placeholder>
          <w:showingPlcHdr/>
          <w:date>
            <w:dateFormat w:val="dddd, d MMMM yyyy"/>
            <w:lid w:val="fr-CH"/>
            <w:storeMappedDataAs w:val="dateTime"/>
            <w:calendar w:val="gregorian"/>
          </w:date>
        </w:sdtPr>
        <w:sdtContent>
          <w:r w:rsidR="00354739">
            <w:rPr>
              <w:rStyle w:val="Textedelespacerserv"/>
            </w:rPr>
            <w:t>Date</w:t>
          </w:r>
        </w:sdtContent>
      </w:sdt>
      <w:r w:rsidR="00C14261">
        <w:t xml:space="preserve"> à </w:t>
      </w:r>
      <w:sdt>
        <w:sdtPr>
          <w:id w:val="-531875990"/>
          <w:placeholder>
            <w:docPart w:val="ACEB6C5242D84FAE9F4A6CE305400C5E"/>
          </w:placeholder>
          <w:showingPlcHdr/>
          <w:date>
            <w:dateFormat w:val="HH:mm"/>
            <w:lid w:val="fr-CH"/>
            <w:storeMappedDataAs w:val="dateTime"/>
            <w:calendar w:val="gregorian"/>
          </w:date>
        </w:sdtPr>
        <w:sdtContent>
          <w:r w:rsidR="00354739">
            <w:rPr>
              <w:rStyle w:val="Textedelespacerserv"/>
            </w:rPr>
            <w:t>Heure</w:t>
          </w:r>
        </w:sdtContent>
      </w:sdt>
      <w:r w:rsidR="00C14261">
        <w:t xml:space="preserve"> à l’atelier de notre entreprise </w:t>
      </w:r>
      <w:sdt>
        <w:sdtPr>
          <w:id w:val="1755545079"/>
          <w:placeholder>
            <w:docPart w:val="783CCB819629429FA949808927ECCE70"/>
          </w:placeholder>
          <w:showingPlcHdr/>
          <w:comboBox>
            <w:listItem w:value="Choisissez un élément."/>
          </w:comboBox>
        </w:sdtPr>
        <w:sdtContent>
          <w:r w:rsidR="00354739">
            <w:rPr>
              <w:rStyle w:val="Textedelespacerserv"/>
            </w:rPr>
            <w:t>Adresse</w:t>
          </w:r>
        </w:sdtContent>
      </w:sdt>
      <w:r w:rsidR="00354739">
        <w:t>.</w:t>
      </w:r>
    </w:p>
    <w:p w14:paraId="7DF6ABC5" w14:textId="77777777" w:rsidR="00C14261" w:rsidRDefault="00C14261" w:rsidP="00521430">
      <w:pPr>
        <w:jc w:val="both"/>
      </w:pPr>
    </w:p>
    <w:p w14:paraId="78D02371" w14:textId="02FD1807" w:rsidR="00521430" w:rsidRDefault="00C14261" w:rsidP="00521430">
      <w:pPr>
        <w:jc w:val="both"/>
      </w:pPr>
      <w:r>
        <w:t>Dans cette attente,</w:t>
      </w:r>
      <w:r w:rsidR="00521430">
        <w:t xml:space="preserve"> nous te présentons,</w:t>
      </w:r>
      <w:r w:rsidR="00354739" w:rsidRPr="00354739">
        <w:t xml:space="preserve"> </w:t>
      </w:r>
      <w:sdt>
        <w:sdtPr>
          <w:id w:val="-331916954"/>
          <w:placeholder>
            <w:docPart w:val="7FD63F40DD9F40C9A9002AEFE6755973"/>
          </w:placeholder>
          <w:showingPlcHdr/>
          <w:comboBox>
            <w:listItem w:value="Choisissez un élément."/>
          </w:comboBox>
        </w:sdtPr>
        <w:sdtContent>
          <w:r w:rsidR="00354739">
            <w:rPr>
              <w:rStyle w:val="Textedelespacerserv"/>
            </w:rPr>
            <w:t>Prénom</w:t>
          </w:r>
        </w:sdtContent>
      </w:sdt>
      <w:r w:rsidR="00521430">
        <w:t>, nos meilleures salutations.</w:t>
      </w:r>
    </w:p>
    <w:p w14:paraId="07C1683A" w14:textId="77777777" w:rsidR="00521430" w:rsidRDefault="00521430" w:rsidP="00521430">
      <w:pPr>
        <w:jc w:val="both"/>
      </w:pPr>
    </w:p>
    <w:p w14:paraId="187E5BBB" w14:textId="77777777" w:rsidR="00521430" w:rsidRDefault="00521430" w:rsidP="00521430">
      <w:pPr>
        <w:jc w:val="both"/>
      </w:pPr>
    </w:p>
    <w:p w14:paraId="083897F0" w14:textId="681519E9" w:rsidR="00522A98" w:rsidRDefault="00522A98" w:rsidP="00521430">
      <w:pPr>
        <w:jc w:val="both"/>
      </w:pPr>
    </w:p>
    <w:p w14:paraId="5AAB2033" w14:textId="71FF2E06" w:rsidR="00F64236" w:rsidRDefault="00F64236" w:rsidP="007468D6">
      <w:pPr>
        <w:pStyle w:val="140SignatureSimpleFonction"/>
        <w:tabs>
          <w:tab w:val="left" w:pos="851"/>
        </w:tabs>
      </w:pPr>
    </w:p>
    <w:p w14:paraId="659592CA" w14:textId="362D3DE7" w:rsidR="00F64236" w:rsidRDefault="00F64236" w:rsidP="007468D6">
      <w:pPr>
        <w:pStyle w:val="140SignatureSimpleFonction"/>
        <w:tabs>
          <w:tab w:val="left" w:pos="851"/>
        </w:tabs>
      </w:pPr>
    </w:p>
    <w:p w14:paraId="00AC9DB0" w14:textId="792A2973" w:rsidR="00F64236" w:rsidRDefault="00F64236" w:rsidP="007468D6">
      <w:pPr>
        <w:pStyle w:val="140SignatureSimpleFonction"/>
        <w:tabs>
          <w:tab w:val="left" w:pos="851"/>
        </w:tabs>
      </w:pPr>
    </w:p>
    <w:p w14:paraId="2C3EDD6C" w14:textId="3E7A3A9D" w:rsidR="00F64236" w:rsidRPr="009E53EE" w:rsidRDefault="00FA2856" w:rsidP="00F64236">
      <w:pPr>
        <w:pStyle w:val="140SignatureSimpleFonction"/>
        <w:jc w:val="center"/>
        <w:rPr>
          <w:rFonts w:ascii="Verdana" w:hAnsi="Verdana" w:cs="Arial"/>
          <w:caps/>
          <w:sz w:val="32"/>
        </w:rPr>
      </w:pPr>
      <w:r w:rsidRPr="00C91C39">
        <w:rPr>
          <w:b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D0BE470" wp14:editId="09B4315E">
                <wp:simplePos x="0" y="0"/>
                <wp:positionH relativeFrom="margin">
                  <wp:posOffset>3351144</wp:posOffset>
                </wp:positionH>
                <wp:positionV relativeFrom="margin">
                  <wp:posOffset>496653</wp:posOffset>
                </wp:positionV>
                <wp:extent cx="1160780" cy="1228725"/>
                <wp:effectExtent l="0" t="0" r="2032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E0DDC" w14:textId="0AC2E793" w:rsidR="0029330C" w:rsidRDefault="00000000" w:rsidP="0029330C">
                            <w:sdt>
                              <w:sdtPr>
                                <w:id w:val="-467509389"/>
                                <w:showingPlcHdr/>
                                <w:picture/>
                              </w:sdtPr>
                              <w:sdtContent>
                                <w:r w:rsidR="00D00AB6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3630F97" wp14:editId="12E62E2C">
                                      <wp:extent cx="373487" cy="373487"/>
                                      <wp:effectExtent l="0" t="0" r="7620" b="7620"/>
                                      <wp:docPr id="687758377" name="Imag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1136" cy="3811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sdtContent>
                            </w:sdt>
                            <w:r w:rsidR="0029330C" w:rsidRPr="00C91C39">
                              <w:rPr>
                                <w:sz w:val="36"/>
                                <w:szCs w:val="36"/>
                              </w:rPr>
                              <w:t>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BE47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63.85pt;margin-top:39.1pt;width:91.4pt;height:9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">
                <v:textbox>
                  <w:txbxContent>
                    <w:p w14:paraId="2F2E0DDC" w14:textId="0AC2E793" w:rsidR="0029330C" w:rsidRDefault="00000000" w:rsidP="0029330C">
                      <w:sdt>
                        <w:sdtPr>
                          <w:id w:val="-467509389"/>
                          <w:showingPlcHdr/>
                          <w:picture/>
                        </w:sdtPr>
                        <w:sdtContent>
                          <w:r w:rsidR="00D00AB6">
                            <w:rPr>
                              <w:noProof/>
                            </w:rPr>
                            <w:drawing>
                              <wp:inline distT="0" distB="0" distL="0" distR="0" wp14:anchorId="13630F97" wp14:editId="12E62E2C">
                                <wp:extent cx="373487" cy="373487"/>
                                <wp:effectExtent l="0" t="0" r="7620" b="7620"/>
                                <wp:docPr id="687758377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1136" cy="3811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sdtContent>
                      </w:sdt>
                      <w:r w:rsidR="0029330C" w:rsidRPr="00C91C39">
                        <w:rPr>
                          <w:sz w:val="36"/>
                          <w:szCs w:val="36"/>
                        </w:rPr>
                        <w:t>Photo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64236">
        <w:rPr>
          <w:rFonts w:ascii="Verdana" w:hAnsi="Verdana" w:cs="Arial"/>
          <w:caps/>
          <w:sz w:val="32"/>
        </w:rPr>
        <w:t>rapport de stage</w:t>
      </w:r>
    </w:p>
    <w:p w14:paraId="61ABD415" w14:textId="23B3A97F" w:rsidR="00F64236" w:rsidRDefault="00F64236" w:rsidP="007468D6">
      <w:pPr>
        <w:pStyle w:val="140SignatureSimpleFonction"/>
        <w:tabs>
          <w:tab w:val="left" w:pos="851"/>
        </w:tabs>
      </w:pPr>
    </w:p>
    <w:p w14:paraId="324137D4" w14:textId="77777777" w:rsidR="0029330C" w:rsidRDefault="0029330C" w:rsidP="007468D6">
      <w:pPr>
        <w:pStyle w:val="140SignatureSimpleFonction"/>
        <w:tabs>
          <w:tab w:val="left" w:pos="851"/>
        </w:tabs>
      </w:pPr>
    </w:p>
    <w:p w14:paraId="0A550051" w14:textId="447A6E0E" w:rsidR="00F64236" w:rsidRPr="0029330C" w:rsidRDefault="0029330C" w:rsidP="0029330C">
      <w:pPr>
        <w:pStyle w:val="140SignatureSimpleFonction"/>
        <w:tabs>
          <w:tab w:val="left" w:pos="1701"/>
          <w:tab w:val="left" w:leader="dot" w:pos="3969"/>
        </w:tabs>
        <w:rPr>
          <w:b/>
          <w:bCs/>
          <w:sz w:val="22"/>
          <w:szCs w:val="28"/>
        </w:rPr>
      </w:pPr>
      <w:r w:rsidRPr="0029330C">
        <w:rPr>
          <w:b/>
          <w:bCs/>
          <w:sz w:val="22"/>
          <w:szCs w:val="28"/>
        </w:rPr>
        <w:t>Nom</w:t>
      </w:r>
      <w:r>
        <w:rPr>
          <w:b/>
          <w:bCs/>
          <w:sz w:val="22"/>
          <w:szCs w:val="28"/>
        </w:rPr>
        <w:tab/>
      </w:r>
      <w:sdt>
        <w:sdtPr>
          <w:rPr>
            <w:sz w:val="22"/>
            <w:szCs w:val="28"/>
          </w:rPr>
          <w:id w:val="-1061639878"/>
          <w:placeholder>
            <w:docPart w:val="36E8ED451FBC48CF85B0EE2672222B6C"/>
          </w:placeholder>
          <w:showingPlcHdr/>
        </w:sdtPr>
        <w:sdtContent>
          <w:r w:rsidR="00D00AB6" w:rsidRPr="00E07DB1">
            <w:rPr>
              <w:rStyle w:val="Textedelespacerserv"/>
            </w:rPr>
            <w:t>Nom</w:t>
          </w:r>
        </w:sdtContent>
      </w:sdt>
    </w:p>
    <w:p w14:paraId="32DDFFC2" w14:textId="185A9168" w:rsidR="0029330C" w:rsidRPr="0029330C" w:rsidRDefault="0029330C" w:rsidP="0029330C">
      <w:pPr>
        <w:pStyle w:val="140SignatureSimpleFonction"/>
        <w:tabs>
          <w:tab w:val="left" w:pos="1701"/>
          <w:tab w:val="left" w:leader="dot" w:pos="3969"/>
        </w:tabs>
        <w:rPr>
          <w:b/>
          <w:bCs/>
          <w:sz w:val="22"/>
          <w:szCs w:val="28"/>
        </w:rPr>
      </w:pPr>
      <w:r w:rsidRPr="0029330C">
        <w:rPr>
          <w:b/>
          <w:bCs/>
          <w:sz w:val="22"/>
          <w:szCs w:val="28"/>
        </w:rPr>
        <w:t>Prénom</w:t>
      </w:r>
      <w:r>
        <w:rPr>
          <w:b/>
          <w:bCs/>
          <w:sz w:val="22"/>
          <w:szCs w:val="28"/>
        </w:rPr>
        <w:tab/>
      </w:r>
      <w:sdt>
        <w:sdtPr>
          <w:rPr>
            <w:sz w:val="22"/>
            <w:szCs w:val="28"/>
          </w:rPr>
          <w:id w:val="-780181484"/>
          <w:placeholder>
            <w:docPart w:val="D793E993C3AD428DB376AB4F28A570F1"/>
          </w:placeholder>
          <w:showingPlcHdr/>
        </w:sdtPr>
        <w:sdtContent>
          <w:r w:rsidR="00D00AB6" w:rsidRPr="00E07DB1">
            <w:rPr>
              <w:rStyle w:val="Textedelespacerserv"/>
            </w:rPr>
            <w:t>Prénom</w:t>
          </w:r>
        </w:sdtContent>
      </w:sdt>
    </w:p>
    <w:p w14:paraId="60C1A91F" w14:textId="09292F54" w:rsidR="0029330C" w:rsidRPr="0029330C" w:rsidRDefault="0029330C" w:rsidP="00D00AB6">
      <w:pPr>
        <w:pStyle w:val="140SignatureSimpleFonction"/>
        <w:tabs>
          <w:tab w:val="left" w:pos="1134"/>
          <w:tab w:val="left" w:leader="dot" w:pos="2268"/>
          <w:tab w:val="left" w:pos="2694"/>
          <w:tab w:val="left" w:pos="3261"/>
          <w:tab w:val="left" w:leader="dot" w:pos="4536"/>
        </w:tabs>
        <w:rPr>
          <w:b/>
          <w:bCs/>
          <w:sz w:val="22"/>
          <w:szCs w:val="28"/>
        </w:rPr>
      </w:pPr>
      <w:r w:rsidRPr="0029330C">
        <w:rPr>
          <w:b/>
          <w:bCs/>
          <w:sz w:val="22"/>
          <w:szCs w:val="28"/>
        </w:rPr>
        <w:t>Stage du</w:t>
      </w:r>
      <w:r>
        <w:rPr>
          <w:b/>
          <w:bCs/>
          <w:sz w:val="22"/>
          <w:szCs w:val="28"/>
        </w:rPr>
        <w:tab/>
      </w:r>
      <w:sdt>
        <w:sdtPr>
          <w:rPr>
            <w:sz w:val="22"/>
            <w:szCs w:val="28"/>
          </w:rPr>
          <w:id w:val="396639875"/>
          <w:placeholder>
            <w:docPart w:val="344CA7BE4146418E9EC63A643CB7B769"/>
          </w:placeholder>
          <w:showingPlcHdr/>
          <w:date>
            <w:dateFormat w:val="dd.MM.yyyy"/>
            <w:lid w:val="fr-CH"/>
            <w:storeMappedDataAs w:val="dateTime"/>
            <w:calendar w:val="gregorian"/>
          </w:date>
        </w:sdtPr>
        <w:sdtContent>
          <w:r w:rsidR="00D00AB6" w:rsidRPr="00E07DB1">
            <w:rPr>
              <w:rStyle w:val="Textedelespacerserv"/>
            </w:rPr>
            <w:t>Date de début</w:t>
          </w:r>
        </w:sdtContent>
      </w:sdt>
      <w:r w:rsidR="00215444">
        <w:rPr>
          <w:sz w:val="22"/>
          <w:szCs w:val="28"/>
        </w:rPr>
        <w:t xml:space="preserve"> </w:t>
      </w:r>
      <w:r w:rsidRPr="0029330C">
        <w:rPr>
          <w:b/>
          <w:bCs/>
          <w:sz w:val="22"/>
          <w:szCs w:val="28"/>
        </w:rPr>
        <w:t>au</w:t>
      </w:r>
      <w:r w:rsidR="00D00AB6" w:rsidRPr="00D00AB6">
        <w:rPr>
          <w:b/>
          <w:bCs/>
          <w:sz w:val="22"/>
          <w:szCs w:val="28"/>
        </w:rPr>
        <w:t xml:space="preserve"> </w:t>
      </w:r>
      <w:sdt>
        <w:sdtPr>
          <w:rPr>
            <w:sz w:val="22"/>
            <w:szCs w:val="28"/>
          </w:rPr>
          <w:id w:val="-298612208"/>
          <w:placeholder>
            <w:docPart w:val="0E8AD6D8947B4A4EA3FE72413E34CD46"/>
          </w:placeholder>
          <w:showingPlcHdr/>
          <w:date>
            <w:dateFormat w:val="dd.MM.yyyy"/>
            <w:lid w:val="fr-CH"/>
            <w:storeMappedDataAs w:val="dateTime"/>
            <w:calendar w:val="gregorian"/>
          </w:date>
        </w:sdtPr>
        <w:sdtContent>
          <w:r w:rsidR="00D00AB6" w:rsidRPr="00E07DB1">
            <w:rPr>
              <w:rStyle w:val="Textedelespacerserv"/>
            </w:rPr>
            <w:t>Date de fin</w:t>
          </w:r>
        </w:sdtContent>
      </w:sdt>
    </w:p>
    <w:p w14:paraId="7957FF38" w14:textId="43D2C37C" w:rsidR="0029330C" w:rsidRPr="0029330C" w:rsidRDefault="0029330C" w:rsidP="0029330C"/>
    <w:p w14:paraId="36F9A0CB" w14:textId="67DF1286" w:rsidR="00C840FF" w:rsidRDefault="00C840FF" w:rsidP="003260CE">
      <w:pPr>
        <w:tabs>
          <w:tab w:val="left" w:pos="4820"/>
          <w:tab w:val="left" w:pos="5103"/>
          <w:tab w:val="left" w:pos="5387"/>
          <w:tab w:val="left" w:pos="5812"/>
          <w:tab w:val="left" w:pos="6237"/>
          <w:tab w:val="left" w:pos="6663"/>
        </w:tabs>
      </w:pPr>
    </w:p>
    <w:p w14:paraId="28BF4BFE" w14:textId="73D69417" w:rsidR="00C840FF" w:rsidRPr="0029330C" w:rsidRDefault="009D4AC6" w:rsidP="003260CE">
      <w:pPr>
        <w:tabs>
          <w:tab w:val="left" w:pos="4820"/>
          <w:tab w:val="left" w:pos="5103"/>
          <w:tab w:val="left" w:pos="5387"/>
          <w:tab w:val="left" w:pos="5812"/>
          <w:tab w:val="left" w:pos="6237"/>
          <w:tab w:val="left" w:pos="6663"/>
        </w:tabs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88D7588" wp14:editId="7D4A331A">
            <wp:simplePos x="0" y="0"/>
            <wp:positionH relativeFrom="column">
              <wp:posOffset>2724409</wp:posOffset>
            </wp:positionH>
            <wp:positionV relativeFrom="paragraph">
              <wp:posOffset>98425</wp:posOffset>
            </wp:positionV>
            <wp:extent cx="1698173" cy="340807"/>
            <wp:effectExtent l="0" t="0" r="0" b="2540"/>
            <wp:wrapNone/>
            <wp:docPr id="142641963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73" cy="34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97B02" w14:textId="4C99D21C" w:rsidR="0029330C" w:rsidRPr="0029330C" w:rsidRDefault="0029330C" w:rsidP="00FA2856">
      <w:pPr>
        <w:tabs>
          <w:tab w:val="left" w:pos="4536"/>
          <w:tab w:val="left" w:pos="4962"/>
          <w:tab w:val="left" w:pos="5387"/>
          <w:tab w:val="left" w:pos="5812"/>
          <w:tab w:val="left" w:pos="6237"/>
          <w:tab w:val="left" w:pos="6663"/>
        </w:tabs>
      </w:pPr>
      <w:r>
        <w:tab/>
      </w:r>
    </w:p>
    <w:p w14:paraId="5EB611F0" w14:textId="77777777" w:rsidR="00522A98" w:rsidRDefault="00522A98" w:rsidP="00FA2856">
      <w:pPr>
        <w:tabs>
          <w:tab w:val="left" w:pos="4536"/>
          <w:tab w:val="left" w:pos="4962"/>
          <w:tab w:val="left" w:pos="5387"/>
          <w:tab w:val="left" w:pos="5812"/>
          <w:tab w:val="left" w:pos="6237"/>
          <w:tab w:val="left" w:pos="6663"/>
        </w:tabs>
        <w:rPr>
          <w:b/>
          <w:bCs/>
        </w:rPr>
      </w:pPr>
    </w:p>
    <w:p w14:paraId="6F52064A" w14:textId="47A9F8AE" w:rsidR="0029330C" w:rsidRPr="00F83D2B" w:rsidRDefault="0029330C" w:rsidP="006A1489">
      <w:pPr>
        <w:tabs>
          <w:tab w:val="left" w:pos="4395"/>
          <w:tab w:val="left" w:pos="5103"/>
          <w:tab w:val="left" w:pos="5529"/>
          <w:tab w:val="left" w:pos="6096"/>
          <w:tab w:val="left" w:pos="6521"/>
          <w:tab w:val="left" w:pos="6663"/>
        </w:tabs>
        <w:rPr>
          <w:b/>
          <w:bCs/>
        </w:rPr>
      </w:pPr>
      <w:r w:rsidRPr="00F83D2B">
        <w:rPr>
          <w:b/>
          <w:bCs/>
        </w:rPr>
        <w:t>Ponctualité</w:t>
      </w:r>
    </w:p>
    <w:p w14:paraId="73744CBD" w14:textId="680E1633" w:rsidR="0029330C" w:rsidRPr="00F83D2B" w:rsidRDefault="0029330C" w:rsidP="006A1489">
      <w:pPr>
        <w:tabs>
          <w:tab w:val="left" w:pos="4395"/>
          <w:tab w:val="left" w:pos="4962"/>
          <w:tab w:val="left" w:pos="5529"/>
          <w:tab w:val="left" w:pos="6096"/>
          <w:tab w:val="left" w:pos="6521"/>
          <w:tab w:val="left" w:pos="6663"/>
        </w:tabs>
        <w:rPr>
          <w:sz w:val="18"/>
          <w:szCs w:val="22"/>
        </w:rPr>
      </w:pPr>
      <w:r w:rsidRPr="00F83D2B">
        <w:rPr>
          <w:sz w:val="18"/>
          <w:szCs w:val="22"/>
        </w:rPr>
        <w:t>Respect des horaires de travail et des pauses</w:t>
      </w:r>
      <w:r w:rsidR="003260CE">
        <w:rPr>
          <w:sz w:val="18"/>
          <w:szCs w:val="22"/>
        </w:rPr>
        <w:tab/>
      </w:r>
      <w:sdt>
        <w:sdtPr>
          <w:id w:val="6507213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34DFA">
            <w:rPr>
              <w:rFonts w:ascii="MS Gothic" w:eastAsia="MS Gothic" w:hAnsi="MS Gothic" w:hint="eastAsia"/>
            </w:rPr>
            <w:t>☐</w:t>
          </w:r>
        </w:sdtContent>
      </w:sdt>
      <w:r w:rsidR="003260CE" w:rsidRPr="00FA2856">
        <w:tab/>
      </w:r>
      <w:sdt>
        <w:sdtPr>
          <w:id w:val="4467366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15C33">
            <w:rPr>
              <w:rFonts w:ascii="MS Gothic" w:eastAsia="MS Gothic" w:hAnsi="MS Gothic" w:hint="eastAsia"/>
            </w:rPr>
            <w:t>☐</w:t>
          </w:r>
        </w:sdtContent>
      </w:sdt>
      <w:r w:rsidR="003260CE" w:rsidRPr="00FA2856">
        <w:tab/>
      </w:r>
      <w:sdt>
        <w:sdtPr>
          <w:id w:val="4483632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260CE" w:rsidRPr="00FA2856">
            <w:rPr>
              <w:rFonts w:ascii="MS Gothic" w:eastAsia="MS Gothic" w:hAnsi="MS Gothic" w:hint="eastAsia"/>
            </w:rPr>
            <w:t>☐</w:t>
          </w:r>
        </w:sdtContent>
      </w:sdt>
      <w:r w:rsidR="003260CE" w:rsidRPr="00FA2856">
        <w:tab/>
      </w:r>
      <w:sdt>
        <w:sdtPr>
          <w:id w:val="-6934622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260CE" w:rsidRPr="00FA2856">
            <w:rPr>
              <w:rFonts w:ascii="MS Gothic" w:eastAsia="MS Gothic" w:hAnsi="MS Gothic" w:hint="eastAsia"/>
            </w:rPr>
            <w:t>☐</w:t>
          </w:r>
        </w:sdtContent>
      </w:sdt>
      <w:r w:rsidR="003260CE" w:rsidRPr="00FA2856">
        <w:tab/>
      </w:r>
      <w:sdt>
        <w:sdtPr>
          <w:id w:val="-13988225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260CE" w:rsidRPr="00FA2856">
            <w:rPr>
              <w:rFonts w:ascii="MS Gothic" w:eastAsia="MS Gothic" w:hAnsi="MS Gothic" w:hint="eastAsia"/>
            </w:rPr>
            <w:t>☐</w:t>
          </w:r>
        </w:sdtContent>
      </w:sdt>
    </w:p>
    <w:p w14:paraId="524F8007" w14:textId="399054ED" w:rsidR="0029330C" w:rsidRDefault="0029330C" w:rsidP="006A1489">
      <w:pPr>
        <w:tabs>
          <w:tab w:val="left" w:pos="1039"/>
          <w:tab w:val="left" w:pos="4395"/>
          <w:tab w:val="left" w:pos="4962"/>
          <w:tab w:val="left" w:pos="5529"/>
          <w:tab w:val="left" w:pos="6096"/>
          <w:tab w:val="left" w:pos="6521"/>
          <w:tab w:val="left" w:pos="6663"/>
        </w:tabs>
      </w:pPr>
    </w:p>
    <w:p w14:paraId="7116DCB0" w14:textId="2947E6D5" w:rsidR="00F83D2B" w:rsidRPr="00F83D2B" w:rsidRDefault="00F83D2B" w:rsidP="006A1489">
      <w:pPr>
        <w:tabs>
          <w:tab w:val="left" w:pos="1039"/>
          <w:tab w:val="left" w:pos="4395"/>
          <w:tab w:val="left" w:pos="4962"/>
          <w:tab w:val="left" w:pos="5529"/>
          <w:tab w:val="left" w:pos="6096"/>
          <w:tab w:val="left" w:pos="6521"/>
          <w:tab w:val="left" w:pos="6663"/>
        </w:tabs>
        <w:rPr>
          <w:b/>
          <w:bCs/>
        </w:rPr>
      </w:pPr>
      <w:r w:rsidRPr="00F83D2B">
        <w:rPr>
          <w:b/>
          <w:bCs/>
        </w:rPr>
        <w:t>Relations sociales</w:t>
      </w:r>
    </w:p>
    <w:p w14:paraId="466F3E50" w14:textId="7E62F114" w:rsidR="00F83D2B" w:rsidRPr="00D70136" w:rsidRDefault="00F83D2B" w:rsidP="006A1489">
      <w:pPr>
        <w:tabs>
          <w:tab w:val="left" w:pos="1039"/>
          <w:tab w:val="left" w:pos="4395"/>
          <w:tab w:val="left" w:pos="4962"/>
          <w:tab w:val="left" w:pos="5529"/>
          <w:tab w:val="left" w:pos="6096"/>
          <w:tab w:val="left" w:pos="6521"/>
          <w:tab w:val="left" w:pos="6663"/>
        </w:tabs>
        <w:rPr>
          <w:sz w:val="18"/>
          <w:szCs w:val="22"/>
        </w:rPr>
      </w:pPr>
      <w:r w:rsidRPr="00D70136">
        <w:rPr>
          <w:sz w:val="18"/>
          <w:szCs w:val="22"/>
        </w:rPr>
        <w:t>Evaluation du contact avec le personnel</w:t>
      </w:r>
      <w:r w:rsidR="00FA2856">
        <w:rPr>
          <w:sz w:val="18"/>
          <w:szCs w:val="22"/>
        </w:rPr>
        <w:tab/>
      </w:r>
      <w:sdt>
        <w:sdtPr>
          <w:id w:val="-1561474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81796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-7935965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15C33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-17179664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10120379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</w:p>
    <w:p w14:paraId="78495504" w14:textId="304F7BDB" w:rsidR="00F83D2B" w:rsidRDefault="00F83D2B" w:rsidP="006A1489">
      <w:pPr>
        <w:tabs>
          <w:tab w:val="left" w:pos="1039"/>
          <w:tab w:val="left" w:pos="4395"/>
          <w:tab w:val="left" w:pos="4962"/>
          <w:tab w:val="left" w:pos="5529"/>
          <w:tab w:val="left" w:pos="6096"/>
          <w:tab w:val="left" w:pos="6521"/>
          <w:tab w:val="left" w:pos="6663"/>
        </w:tabs>
      </w:pPr>
    </w:p>
    <w:p w14:paraId="744F4EB5" w14:textId="2DE4A7FF" w:rsidR="00F83D2B" w:rsidRPr="00FA2856" w:rsidRDefault="00F83D2B" w:rsidP="006A1489">
      <w:pPr>
        <w:tabs>
          <w:tab w:val="left" w:pos="1039"/>
          <w:tab w:val="left" w:pos="4395"/>
          <w:tab w:val="left" w:pos="4962"/>
          <w:tab w:val="left" w:pos="5529"/>
          <w:tab w:val="left" w:pos="6096"/>
          <w:tab w:val="left" w:pos="6521"/>
          <w:tab w:val="left" w:pos="6663"/>
        </w:tabs>
        <w:rPr>
          <w:b/>
          <w:bCs/>
          <w:sz w:val="22"/>
          <w:szCs w:val="28"/>
        </w:rPr>
      </w:pPr>
      <w:r w:rsidRPr="00F83D2B">
        <w:rPr>
          <w:b/>
          <w:bCs/>
        </w:rPr>
        <w:t>Présentation</w:t>
      </w:r>
      <w:r w:rsidR="00FA2856">
        <w:rPr>
          <w:b/>
          <w:bCs/>
        </w:rPr>
        <w:tab/>
      </w:r>
      <w:sdt>
        <w:sdtPr>
          <w:id w:val="-15088918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-5274125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-314963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15C33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15252093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10795625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</w:p>
    <w:p w14:paraId="623B67FA" w14:textId="1C10DAD5" w:rsidR="00F83D2B" w:rsidRDefault="00F83D2B" w:rsidP="006A1489">
      <w:pPr>
        <w:tabs>
          <w:tab w:val="left" w:pos="1039"/>
          <w:tab w:val="left" w:pos="4395"/>
          <w:tab w:val="left" w:pos="4962"/>
          <w:tab w:val="left" w:pos="5529"/>
          <w:tab w:val="left" w:pos="6096"/>
          <w:tab w:val="left" w:pos="6521"/>
          <w:tab w:val="left" w:pos="6663"/>
        </w:tabs>
      </w:pPr>
    </w:p>
    <w:p w14:paraId="4DA7DE44" w14:textId="0EA433DC" w:rsidR="00F83D2B" w:rsidRPr="00F83D2B" w:rsidRDefault="00F83D2B" w:rsidP="006A1489">
      <w:pPr>
        <w:tabs>
          <w:tab w:val="left" w:pos="1039"/>
          <w:tab w:val="left" w:pos="4395"/>
          <w:tab w:val="left" w:pos="4962"/>
          <w:tab w:val="left" w:pos="5529"/>
          <w:tab w:val="left" w:pos="6096"/>
          <w:tab w:val="left" w:pos="6521"/>
          <w:tab w:val="left" w:pos="6663"/>
        </w:tabs>
        <w:rPr>
          <w:b/>
          <w:bCs/>
        </w:rPr>
      </w:pPr>
      <w:r w:rsidRPr="00F83D2B">
        <w:rPr>
          <w:b/>
          <w:bCs/>
        </w:rPr>
        <w:t>Esprit d’initiative</w:t>
      </w:r>
    </w:p>
    <w:p w14:paraId="4C6633BF" w14:textId="0E7CBF11" w:rsidR="00F83D2B" w:rsidRPr="00D70136" w:rsidRDefault="00F83D2B" w:rsidP="006A1489">
      <w:pPr>
        <w:tabs>
          <w:tab w:val="left" w:pos="1039"/>
          <w:tab w:val="left" w:pos="4395"/>
          <w:tab w:val="left" w:pos="4962"/>
          <w:tab w:val="left" w:pos="5529"/>
          <w:tab w:val="left" w:pos="6096"/>
          <w:tab w:val="left" w:pos="6521"/>
          <w:tab w:val="left" w:pos="6663"/>
        </w:tabs>
        <w:rPr>
          <w:sz w:val="18"/>
          <w:szCs w:val="22"/>
        </w:rPr>
      </w:pPr>
      <w:r w:rsidRPr="00D70136">
        <w:rPr>
          <w:sz w:val="18"/>
          <w:szCs w:val="22"/>
        </w:rPr>
        <w:t>Evaluation de la vision du travail à effectuer</w:t>
      </w:r>
      <w:r w:rsidR="00FA2856">
        <w:rPr>
          <w:sz w:val="18"/>
          <w:szCs w:val="22"/>
        </w:rPr>
        <w:tab/>
      </w:r>
      <w:sdt>
        <w:sdtPr>
          <w:id w:val="-6230740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15C33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-2555297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9717917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7078352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10456493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</w:p>
    <w:p w14:paraId="23FB8E46" w14:textId="048DD479" w:rsidR="00F83D2B" w:rsidRDefault="00F83D2B" w:rsidP="006A1489">
      <w:pPr>
        <w:tabs>
          <w:tab w:val="left" w:pos="1039"/>
          <w:tab w:val="left" w:pos="4395"/>
          <w:tab w:val="left" w:pos="4962"/>
          <w:tab w:val="left" w:pos="5529"/>
          <w:tab w:val="left" w:pos="6096"/>
          <w:tab w:val="left" w:pos="6521"/>
          <w:tab w:val="left" w:pos="6663"/>
        </w:tabs>
      </w:pPr>
    </w:p>
    <w:p w14:paraId="501CCC8B" w14:textId="0C41DDCE" w:rsidR="00F83D2B" w:rsidRPr="00F83D2B" w:rsidRDefault="00F83D2B" w:rsidP="006A1489">
      <w:pPr>
        <w:tabs>
          <w:tab w:val="left" w:pos="1039"/>
          <w:tab w:val="left" w:pos="4395"/>
          <w:tab w:val="left" w:pos="4962"/>
          <w:tab w:val="left" w:pos="5529"/>
          <w:tab w:val="left" w:pos="6096"/>
          <w:tab w:val="left" w:pos="6521"/>
          <w:tab w:val="left" w:pos="6663"/>
        </w:tabs>
        <w:rPr>
          <w:b/>
          <w:bCs/>
        </w:rPr>
      </w:pPr>
      <w:r w:rsidRPr="00F83D2B">
        <w:rPr>
          <w:b/>
          <w:bCs/>
        </w:rPr>
        <w:t>Autonomie</w:t>
      </w:r>
    </w:p>
    <w:p w14:paraId="55E6EAE5" w14:textId="5363A286" w:rsidR="00F83D2B" w:rsidRPr="00D70136" w:rsidRDefault="00F83D2B" w:rsidP="006A1489">
      <w:pPr>
        <w:tabs>
          <w:tab w:val="left" w:pos="1039"/>
          <w:tab w:val="left" w:pos="4395"/>
          <w:tab w:val="left" w:pos="4962"/>
          <w:tab w:val="left" w:pos="5529"/>
          <w:tab w:val="left" w:pos="6096"/>
          <w:tab w:val="left" w:pos="6521"/>
          <w:tab w:val="left" w:pos="6663"/>
        </w:tabs>
        <w:rPr>
          <w:sz w:val="18"/>
          <w:szCs w:val="22"/>
        </w:rPr>
      </w:pPr>
      <w:r w:rsidRPr="00D70136">
        <w:rPr>
          <w:sz w:val="18"/>
          <w:szCs w:val="22"/>
        </w:rPr>
        <w:t>Evaluation de la capacité à travailler seul</w:t>
      </w:r>
      <w:r w:rsidR="00FA2856">
        <w:rPr>
          <w:sz w:val="18"/>
          <w:szCs w:val="22"/>
        </w:rPr>
        <w:tab/>
      </w:r>
      <w:sdt>
        <w:sdtPr>
          <w:id w:val="9314811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-13714491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-7439442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-5072142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6440926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</w:p>
    <w:p w14:paraId="6859965B" w14:textId="4FE9FDF8" w:rsidR="00F83D2B" w:rsidRDefault="00F83D2B" w:rsidP="006A1489">
      <w:pPr>
        <w:tabs>
          <w:tab w:val="left" w:pos="1039"/>
          <w:tab w:val="left" w:pos="4395"/>
          <w:tab w:val="left" w:pos="4962"/>
          <w:tab w:val="left" w:pos="5529"/>
          <w:tab w:val="left" w:pos="6096"/>
          <w:tab w:val="left" w:pos="6521"/>
          <w:tab w:val="left" w:pos="6663"/>
        </w:tabs>
      </w:pPr>
    </w:p>
    <w:p w14:paraId="5EC0F5EC" w14:textId="787F2C99" w:rsidR="00F83D2B" w:rsidRPr="00F83D2B" w:rsidRDefault="00F83D2B" w:rsidP="006A1489">
      <w:pPr>
        <w:tabs>
          <w:tab w:val="left" w:pos="1039"/>
          <w:tab w:val="left" w:pos="4395"/>
          <w:tab w:val="left" w:pos="4962"/>
          <w:tab w:val="left" w:pos="5529"/>
          <w:tab w:val="left" w:pos="6096"/>
          <w:tab w:val="left" w:pos="6521"/>
          <w:tab w:val="left" w:pos="6663"/>
        </w:tabs>
        <w:rPr>
          <w:b/>
          <w:bCs/>
        </w:rPr>
      </w:pPr>
      <w:r w:rsidRPr="00F83D2B">
        <w:rPr>
          <w:b/>
          <w:bCs/>
        </w:rPr>
        <w:t>Compréhension des consignes</w:t>
      </w:r>
    </w:p>
    <w:p w14:paraId="41DED52E" w14:textId="3F64C64F" w:rsidR="00F83D2B" w:rsidRPr="00D70136" w:rsidRDefault="00F83D2B" w:rsidP="006A1489">
      <w:pPr>
        <w:tabs>
          <w:tab w:val="left" w:pos="1039"/>
          <w:tab w:val="left" w:pos="4395"/>
          <w:tab w:val="left" w:pos="4962"/>
          <w:tab w:val="left" w:pos="5529"/>
          <w:tab w:val="left" w:pos="6096"/>
          <w:tab w:val="left" w:pos="6521"/>
          <w:tab w:val="left" w:pos="6663"/>
        </w:tabs>
        <w:rPr>
          <w:sz w:val="18"/>
          <w:szCs w:val="22"/>
        </w:rPr>
      </w:pPr>
      <w:r w:rsidRPr="00D70136">
        <w:rPr>
          <w:sz w:val="18"/>
          <w:szCs w:val="22"/>
        </w:rPr>
        <w:t>Evaluation de la capacité à comprendre les tâches</w:t>
      </w:r>
      <w:r w:rsidR="00FA2856">
        <w:rPr>
          <w:sz w:val="18"/>
          <w:szCs w:val="22"/>
        </w:rPr>
        <w:tab/>
      </w:r>
      <w:sdt>
        <w:sdtPr>
          <w:id w:val="1415046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4014232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9643921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1222256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16386066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</w:p>
    <w:p w14:paraId="6F3E058F" w14:textId="39684466" w:rsidR="00F83D2B" w:rsidRDefault="00F83D2B" w:rsidP="006A1489">
      <w:pPr>
        <w:tabs>
          <w:tab w:val="left" w:pos="1039"/>
          <w:tab w:val="left" w:pos="4395"/>
          <w:tab w:val="left" w:pos="4962"/>
          <w:tab w:val="left" w:pos="5529"/>
          <w:tab w:val="left" w:pos="6096"/>
          <w:tab w:val="left" w:pos="6521"/>
          <w:tab w:val="left" w:pos="6663"/>
        </w:tabs>
      </w:pPr>
    </w:p>
    <w:p w14:paraId="7014C3DC" w14:textId="1036A026" w:rsidR="00F83D2B" w:rsidRPr="00F83D2B" w:rsidRDefault="00F83D2B" w:rsidP="006A1489">
      <w:pPr>
        <w:tabs>
          <w:tab w:val="left" w:pos="1039"/>
          <w:tab w:val="left" w:pos="4395"/>
          <w:tab w:val="left" w:pos="4962"/>
          <w:tab w:val="left" w:pos="5529"/>
          <w:tab w:val="left" w:pos="6096"/>
          <w:tab w:val="left" w:pos="6521"/>
          <w:tab w:val="left" w:pos="6663"/>
        </w:tabs>
        <w:rPr>
          <w:b/>
          <w:bCs/>
        </w:rPr>
      </w:pPr>
      <w:r w:rsidRPr="00F83D2B">
        <w:rPr>
          <w:b/>
          <w:bCs/>
        </w:rPr>
        <w:t>Exécution des consignes</w:t>
      </w:r>
    </w:p>
    <w:p w14:paraId="1AAA7A6B" w14:textId="012E20D7" w:rsidR="00F83D2B" w:rsidRPr="00D70136" w:rsidRDefault="00F83D2B" w:rsidP="006A1489">
      <w:pPr>
        <w:tabs>
          <w:tab w:val="left" w:pos="1039"/>
          <w:tab w:val="left" w:pos="4395"/>
          <w:tab w:val="left" w:pos="4962"/>
          <w:tab w:val="left" w:pos="5529"/>
          <w:tab w:val="left" w:pos="6096"/>
          <w:tab w:val="left" w:pos="6521"/>
          <w:tab w:val="left" w:pos="6663"/>
        </w:tabs>
        <w:rPr>
          <w:sz w:val="18"/>
          <w:szCs w:val="22"/>
        </w:rPr>
      </w:pPr>
      <w:r w:rsidRPr="00D70136">
        <w:rPr>
          <w:sz w:val="18"/>
          <w:szCs w:val="22"/>
        </w:rPr>
        <w:t>Evaluation de l’habileté et du sens pratique</w:t>
      </w:r>
      <w:r w:rsidR="00FA2856">
        <w:rPr>
          <w:sz w:val="18"/>
          <w:szCs w:val="22"/>
        </w:rPr>
        <w:tab/>
      </w:r>
      <w:sdt>
        <w:sdtPr>
          <w:id w:val="7024487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134767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-18933435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14444264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-16222112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</w:p>
    <w:p w14:paraId="62595C96" w14:textId="3288E5CE" w:rsidR="00C840FF" w:rsidRDefault="00C840FF" w:rsidP="006A1489">
      <w:pPr>
        <w:tabs>
          <w:tab w:val="left" w:pos="4395"/>
          <w:tab w:val="left" w:pos="4962"/>
          <w:tab w:val="left" w:pos="5529"/>
          <w:tab w:val="left" w:pos="6096"/>
          <w:tab w:val="left" w:pos="6521"/>
        </w:tabs>
        <w:ind w:left="1066" w:hanging="357"/>
        <w:jc w:val="both"/>
      </w:pPr>
      <w:r>
        <w:br w:type="page"/>
      </w:r>
    </w:p>
    <w:p w14:paraId="36A3E8D0" w14:textId="4927574B" w:rsidR="00C840FF" w:rsidRDefault="00C840FF" w:rsidP="006A1489">
      <w:pPr>
        <w:tabs>
          <w:tab w:val="left" w:pos="1039"/>
          <w:tab w:val="left" w:pos="4395"/>
          <w:tab w:val="left" w:pos="4962"/>
          <w:tab w:val="left" w:pos="5529"/>
          <w:tab w:val="left" w:pos="6096"/>
          <w:tab w:val="left" w:pos="6521"/>
          <w:tab w:val="left" w:pos="6663"/>
        </w:tabs>
      </w:pPr>
    </w:p>
    <w:p w14:paraId="054CA906" w14:textId="77777777" w:rsidR="00C840FF" w:rsidRDefault="00C840FF" w:rsidP="006A1489">
      <w:pPr>
        <w:tabs>
          <w:tab w:val="left" w:pos="1039"/>
          <w:tab w:val="left" w:pos="4395"/>
          <w:tab w:val="left" w:pos="4962"/>
          <w:tab w:val="left" w:pos="5529"/>
          <w:tab w:val="left" w:pos="6096"/>
          <w:tab w:val="left" w:pos="6521"/>
          <w:tab w:val="left" w:pos="6663"/>
        </w:tabs>
      </w:pPr>
    </w:p>
    <w:p w14:paraId="0D7BCC06" w14:textId="7878F3C8" w:rsidR="00F83D2B" w:rsidRPr="00F83D2B" w:rsidRDefault="00F83D2B" w:rsidP="006A1489">
      <w:pPr>
        <w:tabs>
          <w:tab w:val="left" w:pos="1039"/>
          <w:tab w:val="left" w:pos="4395"/>
          <w:tab w:val="left" w:pos="4962"/>
          <w:tab w:val="left" w:pos="5529"/>
          <w:tab w:val="left" w:pos="6096"/>
          <w:tab w:val="left" w:pos="6521"/>
          <w:tab w:val="left" w:pos="6663"/>
        </w:tabs>
        <w:rPr>
          <w:b/>
          <w:bCs/>
        </w:rPr>
      </w:pPr>
      <w:r w:rsidRPr="00F83D2B">
        <w:rPr>
          <w:b/>
          <w:bCs/>
        </w:rPr>
        <w:t>Attitude face aux difficultés</w:t>
      </w:r>
    </w:p>
    <w:p w14:paraId="7070B767" w14:textId="77777777" w:rsidR="00FA2856" w:rsidRDefault="00F83D2B" w:rsidP="006A1489">
      <w:pPr>
        <w:tabs>
          <w:tab w:val="left" w:pos="1039"/>
          <w:tab w:val="left" w:pos="4395"/>
          <w:tab w:val="left" w:pos="4962"/>
          <w:tab w:val="left" w:pos="5529"/>
          <w:tab w:val="left" w:pos="6096"/>
          <w:tab w:val="left" w:pos="6521"/>
          <w:tab w:val="left" w:pos="6663"/>
        </w:tabs>
        <w:rPr>
          <w:sz w:val="18"/>
          <w:szCs w:val="22"/>
        </w:rPr>
      </w:pPr>
      <w:r w:rsidRPr="00D70136">
        <w:rPr>
          <w:sz w:val="18"/>
          <w:szCs w:val="22"/>
        </w:rPr>
        <w:t xml:space="preserve">Evaluation de la capacité à aborder et </w:t>
      </w:r>
    </w:p>
    <w:p w14:paraId="532D2914" w14:textId="7CF4A9EA" w:rsidR="00F83D2B" w:rsidRPr="00D70136" w:rsidRDefault="004B0EDB" w:rsidP="006A1489">
      <w:pPr>
        <w:tabs>
          <w:tab w:val="left" w:pos="1039"/>
          <w:tab w:val="left" w:pos="4395"/>
          <w:tab w:val="left" w:pos="4962"/>
          <w:tab w:val="left" w:pos="5529"/>
          <w:tab w:val="left" w:pos="6096"/>
          <w:tab w:val="left" w:pos="6521"/>
          <w:tab w:val="left" w:pos="6663"/>
        </w:tabs>
        <w:rPr>
          <w:sz w:val="18"/>
          <w:szCs w:val="22"/>
        </w:rPr>
      </w:pPr>
      <w:r>
        <w:rPr>
          <w:sz w:val="18"/>
          <w:szCs w:val="22"/>
        </w:rPr>
        <w:t>a</w:t>
      </w:r>
      <w:r w:rsidRPr="00D70136">
        <w:rPr>
          <w:sz w:val="18"/>
          <w:szCs w:val="22"/>
        </w:rPr>
        <w:t>ccepter</w:t>
      </w:r>
      <w:r w:rsidR="00F83D2B" w:rsidRPr="00D70136">
        <w:rPr>
          <w:sz w:val="18"/>
          <w:szCs w:val="22"/>
        </w:rPr>
        <w:t xml:space="preserve"> les difficultés</w:t>
      </w:r>
      <w:r w:rsidR="00FA2856">
        <w:rPr>
          <w:sz w:val="18"/>
          <w:szCs w:val="22"/>
        </w:rPr>
        <w:tab/>
      </w:r>
      <w:sdt>
        <w:sdtPr>
          <w:id w:val="13545321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-162338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-2045669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-20423492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13678661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</w:p>
    <w:p w14:paraId="50E8F505" w14:textId="140C9557" w:rsidR="00F83D2B" w:rsidRDefault="00F83D2B" w:rsidP="006A1489">
      <w:pPr>
        <w:tabs>
          <w:tab w:val="left" w:pos="1039"/>
          <w:tab w:val="left" w:pos="4395"/>
          <w:tab w:val="left" w:pos="4962"/>
          <w:tab w:val="left" w:pos="5529"/>
          <w:tab w:val="left" w:pos="6096"/>
          <w:tab w:val="left" w:pos="6521"/>
          <w:tab w:val="left" w:pos="6663"/>
        </w:tabs>
      </w:pPr>
    </w:p>
    <w:p w14:paraId="41C9D9E3" w14:textId="76315E35" w:rsidR="00F83D2B" w:rsidRPr="00D70136" w:rsidRDefault="00F83D2B" w:rsidP="006A1489">
      <w:pPr>
        <w:tabs>
          <w:tab w:val="left" w:pos="1039"/>
          <w:tab w:val="left" w:pos="4395"/>
          <w:tab w:val="left" w:pos="4962"/>
          <w:tab w:val="left" w:pos="5529"/>
          <w:tab w:val="left" w:pos="6096"/>
          <w:tab w:val="left" w:pos="6521"/>
          <w:tab w:val="left" w:pos="6663"/>
        </w:tabs>
        <w:rPr>
          <w:b/>
          <w:bCs/>
        </w:rPr>
      </w:pPr>
      <w:r w:rsidRPr="00D70136">
        <w:rPr>
          <w:b/>
          <w:bCs/>
        </w:rPr>
        <w:t>Intérêt pour la profession</w:t>
      </w:r>
    </w:p>
    <w:p w14:paraId="5EF7FE0E" w14:textId="729B3F9A" w:rsidR="00F83D2B" w:rsidRPr="00D70136" w:rsidRDefault="00F83D2B" w:rsidP="006A1489">
      <w:pPr>
        <w:tabs>
          <w:tab w:val="left" w:pos="1039"/>
          <w:tab w:val="left" w:pos="4395"/>
          <w:tab w:val="left" w:pos="4962"/>
          <w:tab w:val="left" w:pos="5529"/>
          <w:tab w:val="left" w:pos="6096"/>
          <w:tab w:val="left" w:pos="6521"/>
          <w:tab w:val="left" w:pos="6663"/>
        </w:tabs>
        <w:rPr>
          <w:sz w:val="18"/>
          <w:szCs w:val="22"/>
        </w:rPr>
      </w:pPr>
      <w:r w:rsidRPr="00D70136">
        <w:rPr>
          <w:sz w:val="18"/>
          <w:szCs w:val="22"/>
        </w:rPr>
        <w:t>Evaluation de la motivation pour la profession</w:t>
      </w:r>
      <w:r w:rsidR="00FA2856">
        <w:rPr>
          <w:sz w:val="18"/>
          <w:szCs w:val="22"/>
        </w:rPr>
        <w:tab/>
      </w:r>
      <w:sdt>
        <w:sdtPr>
          <w:id w:val="17385153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5177488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-6046566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-21285294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9517521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</w:p>
    <w:p w14:paraId="4C5D429A" w14:textId="30D0DE7F" w:rsidR="00F83D2B" w:rsidRDefault="00F83D2B" w:rsidP="006A1489">
      <w:pPr>
        <w:tabs>
          <w:tab w:val="left" w:pos="1039"/>
          <w:tab w:val="left" w:pos="4395"/>
          <w:tab w:val="left" w:pos="4962"/>
          <w:tab w:val="left" w:pos="5529"/>
          <w:tab w:val="left" w:pos="6096"/>
          <w:tab w:val="left" w:pos="6521"/>
          <w:tab w:val="left" w:pos="6663"/>
        </w:tabs>
      </w:pPr>
    </w:p>
    <w:p w14:paraId="57F46BBA" w14:textId="3F0DA312" w:rsidR="00F83D2B" w:rsidRPr="00D70136" w:rsidRDefault="00F83D2B" w:rsidP="006A1489">
      <w:pPr>
        <w:tabs>
          <w:tab w:val="left" w:pos="1039"/>
          <w:tab w:val="left" w:pos="4395"/>
          <w:tab w:val="left" w:pos="4962"/>
          <w:tab w:val="left" w:pos="5529"/>
          <w:tab w:val="left" w:pos="6096"/>
          <w:tab w:val="left" w:pos="6521"/>
          <w:tab w:val="left" w:pos="6663"/>
        </w:tabs>
        <w:rPr>
          <w:b/>
          <w:bCs/>
        </w:rPr>
      </w:pPr>
      <w:r w:rsidRPr="00D70136">
        <w:rPr>
          <w:b/>
          <w:bCs/>
        </w:rPr>
        <w:t>Capacité pour la profession</w:t>
      </w:r>
    </w:p>
    <w:p w14:paraId="0935C5C8" w14:textId="6AF7F0DC" w:rsidR="00F83D2B" w:rsidRPr="00D70136" w:rsidRDefault="00F83D2B" w:rsidP="006A1489">
      <w:pPr>
        <w:tabs>
          <w:tab w:val="left" w:pos="1039"/>
          <w:tab w:val="left" w:pos="4395"/>
          <w:tab w:val="left" w:pos="4962"/>
          <w:tab w:val="left" w:pos="5529"/>
          <w:tab w:val="left" w:pos="6096"/>
          <w:tab w:val="left" w:pos="6521"/>
          <w:tab w:val="left" w:pos="6663"/>
        </w:tabs>
        <w:rPr>
          <w:sz w:val="18"/>
          <w:szCs w:val="22"/>
        </w:rPr>
      </w:pPr>
      <w:r w:rsidRPr="00D70136">
        <w:rPr>
          <w:sz w:val="18"/>
          <w:szCs w:val="22"/>
        </w:rPr>
        <w:t>Evaluation des prédispositions pour la profession</w:t>
      </w:r>
      <w:r w:rsidR="00FA2856">
        <w:rPr>
          <w:sz w:val="18"/>
          <w:szCs w:val="22"/>
        </w:rPr>
        <w:tab/>
      </w:r>
      <w:sdt>
        <w:sdtPr>
          <w:id w:val="3266463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7267230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5303746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18321020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  <w:r w:rsidR="00FA2856" w:rsidRPr="00FA2856">
        <w:tab/>
      </w:r>
      <w:sdt>
        <w:sdtPr>
          <w:id w:val="14596884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2856" w:rsidRPr="00FA2856">
            <w:rPr>
              <w:rFonts w:ascii="MS Gothic" w:eastAsia="MS Gothic" w:hAnsi="MS Gothic" w:hint="eastAsia"/>
            </w:rPr>
            <w:t>☐</w:t>
          </w:r>
        </w:sdtContent>
      </w:sdt>
    </w:p>
    <w:p w14:paraId="096EF6DE" w14:textId="1CDDFD7F" w:rsidR="00F83D2B" w:rsidRDefault="00F83D2B" w:rsidP="006A1489">
      <w:pPr>
        <w:tabs>
          <w:tab w:val="left" w:pos="1039"/>
          <w:tab w:val="left" w:pos="4395"/>
          <w:tab w:val="left" w:pos="4962"/>
          <w:tab w:val="left" w:pos="6096"/>
          <w:tab w:val="left" w:pos="6521"/>
        </w:tabs>
      </w:pPr>
    </w:p>
    <w:p w14:paraId="0B52C104" w14:textId="00C35BB2" w:rsidR="00C840FF" w:rsidRDefault="00C840FF" w:rsidP="006A1489">
      <w:pPr>
        <w:tabs>
          <w:tab w:val="left" w:pos="1039"/>
          <w:tab w:val="left" w:pos="4395"/>
        </w:tabs>
      </w:pPr>
    </w:p>
    <w:p w14:paraId="61A179B4" w14:textId="77777777" w:rsidR="00C840FF" w:rsidRDefault="00C840FF" w:rsidP="0029330C">
      <w:pPr>
        <w:tabs>
          <w:tab w:val="left" w:pos="1039"/>
        </w:tabs>
      </w:pPr>
    </w:p>
    <w:p w14:paraId="2E76B716" w14:textId="1BD09071" w:rsidR="00F83D2B" w:rsidRDefault="00F83D2B" w:rsidP="00517FA9">
      <w:pPr>
        <w:tabs>
          <w:tab w:val="left" w:pos="1039"/>
          <w:tab w:val="left" w:pos="5103"/>
          <w:tab w:val="left" w:pos="6237"/>
        </w:tabs>
      </w:pPr>
      <w:r>
        <w:t>Possibilité d’accomplir sa formation chez nous</w:t>
      </w:r>
      <w:r w:rsidR="00AA65BB">
        <w:t xml:space="preserve"> </w:t>
      </w:r>
      <w:r w:rsidR="00AA65BB">
        <w:tab/>
      </w:r>
      <w:sdt>
        <w:sdtPr>
          <w:id w:val="14199876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15C33">
            <w:rPr>
              <w:rFonts w:ascii="MS Gothic" w:eastAsia="MS Gothic" w:hAnsi="MS Gothic" w:hint="eastAsia"/>
            </w:rPr>
            <w:t>☐</w:t>
          </w:r>
        </w:sdtContent>
      </w:sdt>
      <w:r w:rsidR="00AA65BB">
        <w:t xml:space="preserve"> Oui </w:t>
      </w:r>
      <w:r w:rsidR="00517FA9">
        <w:tab/>
      </w:r>
      <w:sdt>
        <w:sdtPr>
          <w:id w:val="19764807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15C33">
            <w:rPr>
              <w:rFonts w:ascii="MS Gothic" w:eastAsia="MS Gothic" w:hAnsi="MS Gothic" w:hint="eastAsia"/>
            </w:rPr>
            <w:t>☐</w:t>
          </w:r>
        </w:sdtContent>
      </w:sdt>
      <w:r w:rsidR="00AA65BB">
        <w:t xml:space="preserve"> Non</w:t>
      </w:r>
    </w:p>
    <w:p w14:paraId="04C490ED" w14:textId="03F895D0" w:rsidR="00F83D2B" w:rsidRDefault="00F83D2B" w:rsidP="00517FA9">
      <w:pPr>
        <w:tabs>
          <w:tab w:val="left" w:pos="1039"/>
          <w:tab w:val="left" w:pos="6237"/>
        </w:tabs>
      </w:pPr>
    </w:p>
    <w:p w14:paraId="72980B80" w14:textId="011D81D9" w:rsidR="00F83D2B" w:rsidRDefault="00F83D2B" w:rsidP="00517FA9">
      <w:pPr>
        <w:tabs>
          <w:tab w:val="left" w:pos="1039"/>
          <w:tab w:val="left" w:pos="5103"/>
          <w:tab w:val="left" w:pos="6237"/>
        </w:tabs>
      </w:pPr>
      <w:r>
        <w:t xml:space="preserve">Autorisation de citer le lieu du stage comme référence </w:t>
      </w:r>
      <w:r w:rsidR="00AA65BB">
        <w:tab/>
      </w:r>
      <w:sdt>
        <w:sdtPr>
          <w:id w:val="-11942235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65BB">
            <w:rPr>
              <w:rFonts w:ascii="MS Gothic" w:eastAsia="MS Gothic" w:hAnsi="MS Gothic" w:hint="eastAsia"/>
            </w:rPr>
            <w:t>☐</w:t>
          </w:r>
        </w:sdtContent>
      </w:sdt>
      <w:r w:rsidR="00AA65BB">
        <w:t xml:space="preserve"> Oui </w:t>
      </w:r>
      <w:r w:rsidR="00517FA9">
        <w:tab/>
      </w:r>
      <w:sdt>
        <w:sdtPr>
          <w:id w:val="-2125910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15C33">
            <w:rPr>
              <w:rFonts w:ascii="MS Gothic" w:eastAsia="MS Gothic" w:hAnsi="MS Gothic" w:hint="eastAsia"/>
            </w:rPr>
            <w:t>☐</w:t>
          </w:r>
        </w:sdtContent>
      </w:sdt>
      <w:r w:rsidR="00AA65BB">
        <w:t xml:space="preserve"> Non</w:t>
      </w:r>
    </w:p>
    <w:p w14:paraId="46473446" w14:textId="588C6AF3" w:rsidR="00F83D2B" w:rsidRDefault="00F83D2B" w:rsidP="0029330C">
      <w:pPr>
        <w:tabs>
          <w:tab w:val="left" w:pos="1039"/>
        </w:tabs>
      </w:pPr>
    </w:p>
    <w:p w14:paraId="1DEFCE23" w14:textId="68FCF74F" w:rsidR="00AA65BB" w:rsidRDefault="00AA65BB" w:rsidP="0029330C">
      <w:pPr>
        <w:tabs>
          <w:tab w:val="left" w:pos="1039"/>
        </w:tabs>
      </w:pPr>
    </w:p>
    <w:p w14:paraId="4BA89160" w14:textId="77777777" w:rsidR="00C840FF" w:rsidRDefault="00C840FF" w:rsidP="0029330C">
      <w:pPr>
        <w:tabs>
          <w:tab w:val="left" w:pos="1039"/>
        </w:tabs>
      </w:pPr>
    </w:p>
    <w:p w14:paraId="73C4E360" w14:textId="36A8EE65" w:rsidR="00F83D2B" w:rsidRDefault="00F83D2B" w:rsidP="00AA65BB">
      <w:pPr>
        <w:tabs>
          <w:tab w:val="left" w:leader="dot" w:pos="6804"/>
        </w:tabs>
      </w:pPr>
      <w:r>
        <w:t>Eléments positifs du stage</w:t>
      </w:r>
    </w:p>
    <w:p w14:paraId="0C32C50B" w14:textId="0018F607" w:rsidR="00F83D2B" w:rsidRDefault="00000000" w:rsidP="00F34DFA">
      <w:pPr>
        <w:tabs>
          <w:tab w:val="left" w:leader="dot" w:pos="6804"/>
        </w:tabs>
      </w:pPr>
      <w:sdt>
        <w:sdtPr>
          <w:id w:val="2104751883"/>
          <w:placeholder>
            <w:docPart w:val="131FCCE3527245BA80BD6C6912981F32"/>
          </w:placeholder>
          <w:comboBox>
            <w:listItem w:value="Choisissez un élément."/>
          </w:comboBox>
        </w:sdtPr>
        <w:sdtContent>
          <w:r w:rsidR="00A20440">
            <w:t>fijefiejfe</w:t>
          </w:r>
        </w:sdtContent>
      </w:sdt>
    </w:p>
    <w:p w14:paraId="5A2B82BA" w14:textId="77777777" w:rsidR="00AA65BB" w:rsidRDefault="00AA65BB" w:rsidP="00AA65BB">
      <w:pPr>
        <w:tabs>
          <w:tab w:val="left" w:leader="dot" w:pos="6804"/>
        </w:tabs>
      </w:pPr>
    </w:p>
    <w:p w14:paraId="189CEF5E" w14:textId="6FA3C9F0" w:rsidR="00F83D2B" w:rsidRDefault="00F83D2B" w:rsidP="00AA65BB">
      <w:pPr>
        <w:tabs>
          <w:tab w:val="left" w:leader="dot" w:pos="6804"/>
        </w:tabs>
      </w:pPr>
      <w:r>
        <w:t>Eléments à travailler avant de débuter une formation</w:t>
      </w:r>
    </w:p>
    <w:p w14:paraId="3E204ED1" w14:textId="1C6B858C" w:rsidR="00AA65BB" w:rsidRDefault="00000000" w:rsidP="00F34DFA">
      <w:pPr>
        <w:tabs>
          <w:tab w:val="left" w:leader="dot" w:pos="6804"/>
        </w:tabs>
      </w:pPr>
      <w:sdt>
        <w:sdtPr>
          <w:id w:val="-831917610"/>
          <w:placeholder>
            <w:docPart w:val="03BCB23C8B7A4549A036B2B21ECC4880"/>
          </w:placeholder>
          <w:showingPlcHdr/>
          <w:comboBox>
            <w:listItem w:value="Choisissez un élément."/>
          </w:comboBox>
        </w:sdtPr>
        <w:sdtContent>
          <w:r w:rsidR="00F34DFA">
            <w:rPr>
              <w:rStyle w:val="Textedelespacerserv"/>
            </w:rPr>
            <w:t>Remarques</w:t>
          </w:r>
        </w:sdtContent>
      </w:sdt>
    </w:p>
    <w:p w14:paraId="71C523AB" w14:textId="77777777" w:rsidR="00AA65BB" w:rsidRDefault="00AA65BB" w:rsidP="00AA65BB">
      <w:pPr>
        <w:tabs>
          <w:tab w:val="left" w:leader="dot" w:pos="6804"/>
        </w:tabs>
      </w:pPr>
    </w:p>
    <w:p w14:paraId="2C8019FA" w14:textId="42E7BC90" w:rsidR="00F83D2B" w:rsidRDefault="00F83D2B" w:rsidP="00AA65BB">
      <w:pPr>
        <w:tabs>
          <w:tab w:val="left" w:leader="dot" w:pos="6804"/>
        </w:tabs>
      </w:pPr>
      <w:r>
        <w:t>Remarques particulières</w:t>
      </w:r>
    </w:p>
    <w:p w14:paraId="3A8077F3" w14:textId="08515EAE" w:rsidR="00AA65BB" w:rsidRDefault="00000000" w:rsidP="00F34DFA">
      <w:pPr>
        <w:tabs>
          <w:tab w:val="left" w:leader="dot" w:pos="6804"/>
        </w:tabs>
      </w:pPr>
      <w:sdt>
        <w:sdtPr>
          <w:id w:val="-941767342"/>
          <w:placeholder>
            <w:docPart w:val="B8BAED946DC547768A3707F2C660677F"/>
          </w:placeholder>
          <w:showingPlcHdr/>
          <w:comboBox>
            <w:listItem w:value="Choisissez un élément."/>
          </w:comboBox>
        </w:sdtPr>
        <w:sdtContent>
          <w:r w:rsidR="00F34DFA">
            <w:rPr>
              <w:rStyle w:val="Textedelespacerserv"/>
            </w:rPr>
            <w:t>Remarques</w:t>
          </w:r>
        </w:sdtContent>
      </w:sdt>
    </w:p>
    <w:p w14:paraId="2F3BA0DA" w14:textId="77777777" w:rsidR="00AA65BB" w:rsidRDefault="00AA65BB" w:rsidP="00AA65BB"/>
    <w:p w14:paraId="0AC1EDD2" w14:textId="2A475B1C" w:rsidR="00517FA9" w:rsidRDefault="00517FA9" w:rsidP="0029330C">
      <w:pPr>
        <w:tabs>
          <w:tab w:val="left" w:pos="1039"/>
        </w:tabs>
      </w:pPr>
      <w:r>
        <w:t>Entreprise :</w:t>
      </w:r>
    </w:p>
    <w:p w14:paraId="5433BC0A" w14:textId="5FC1AEE9" w:rsidR="00517FA9" w:rsidRDefault="00517FA9" w:rsidP="0029330C">
      <w:pPr>
        <w:tabs>
          <w:tab w:val="left" w:pos="1039"/>
        </w:tabs>
      </w:pPr>
    </w:p>
    <w:p w14:paraId="24601456" w14:textId="77777777" w:rsidR="00517FA9" w:rsidRDefault="00517FA9" w:rsidP="0029330C">
      <w:pPr>
        <w:tabs>
          <w:tab w:val="left" w:pos="1039"/>
        </w:tabs>
      </w:pPr>
    </w:p>
    <w:p w14:paraId="4A2E051B" w14:textId="08E02AC8" w:rsidR="00E94FDE" w:rsidRDefault="00000000" w:rsidP="00FB0832">
      <w:pPr>
        <w:tabs>
          <w:tab w:val="left" w:pos="1039"/>
          <w:tab w:val="left" w:pos="4395"/>
        </w:tabs>
      </w:pPr>
      <w:sdt>
        <w:sdtPr>
          <w:id w:val="-163399705"/>
          <w:placeholder>
            <w:docPart w:val="CEA40D413C2D445C8A23CAD7967CDA28"/>
          </w:placeholder>
          <w:showingPlcHdr/>
        </w:sdtPr>
        <w:sdtContent>
          <w:r w:rsidR="00FB0832">
            <w:rPr>
              <w:rStyle w:val="Textedelespacerserv"/>
            </w:rPr>
            <w:t>Lieu</w:t>
          </w:r>
        </w:sdtContent>
      </w:sdt>
      <w:r w:rsidR="00FB0832">
        <w:t xml:space="preserve">, le </w:t>
      </w:r>
      <w:sdt>
        <w:sdtPr>
          <w:id w:val="1616945369"/>
          <w:placeholder>
            <w:docPart w:val="FBFB079B7A09485D8DCCF8A08F33FE80"/>
          </w:placeholder>
          <w:showingPlcHdr/>
          <w:date>
            <w:dateFormat w:val="d MMMM yyyy"/>
            <w:lid w:val="fr-CH"/>
            <w:storeMappedDataAs w:val="dateTime"/>
            <w:calendar w:val="gregorian"/>
          </w:date>
        </w:sdtPr>
        <w:sdtContent>
          <w:r w:rsidR="00FB0832">
            <w:rPr>
              <w:rStyle w:val="Textedelespacerserv"/>
            </w:rPr>
            <w:t>Date</w:t>
          </w:r>
        </w:sdtContent>
      </w:sdt>
      <w:r w:rsidR="00517FA9">
        <w:t>:</w:t>
      </w:r>
      <w:r w:rsidR="00517FA9">
        <w:tab/>
      </w:r>
      <w:r w:rsidR="00F83D2B">
        <w:t>Signature</w:t>
      </w:r>
      <w:r w:rsidR="00517FA9">
        <w:t> </w:t>
      </w:r>
      <w:sdt>
        <w:sdtPr>
          <w:id w:val="269438966"/>
          <w:showingPlcHdr/>
          <w:picture/>
        </w:sdtPr>
        <w:sdtContent>
          <w:r w:rsidR="00FB0832">
            <w:rPr>
              <w:noProof/>
            </w:rPr>
            <w:drawing>
              <wp:inline distT="0" distB="0" distL="0" distR="0" wp14:anchorId="2EA5360E" wp14:editId="6C52DD4F">
                <wp:extent cx="753414" cy="753414"/>
                <wp:effectExtent l="0" t="0" r="8890" b="8890"/>
                <wp:docPr id="3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1038" cy="761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E94FDE">
        <w:br/>
      </w:r>
      <w:r w:rsidR="00E94FDE">
        <w:br/>
      </w:r>
    </w:p>
    <w:p w14:paraId="431CFD4B" w14:textId="77777777" w:rsidR="00E94FDE" w:rsidRDefault="00E94FDE" w:rsidP="00517FA9">
      <w:pPr>
        <w:tabs>
          <w:tab w:val="left" w:pos="1039"/>
          <w:tab w:val="left" w:pos="4536"/>
        </w:tabs>
      </w:pPr>
    </w:p>
    <w:p w14:paraId="2ECDE935" w14:textId="77777777" w:rsidR="008543CA" w:rsidRDefault="008543CA" w:rsidP="00517FA9">
      <w:pPr>
        <w:tabs>
          <w:tab w:val="left" w:pos="1039"/>
          <w:tab w:val="left" w:pos="4536"/>
        </w:tabs>
      </w:pPr>
    </w:p>
    <w:p w14:paraId="52121F35" w14:textId="77777777" w:rsidR="00E94FDE" w:rsidRDefault="00E94FDE" w:rsidP="00E94FDE">
      <w:pPr>
        <w:pStyle w:val="140SignatureSimpleFonction"/>
        <w:jc w:val="center"/>
        <w:rPr>
          <w:rFonts w:ascii="Verdana" w:hAnsi="Verdana" w:cs="Arial"/>
          <w:b/>
          <w:bCs/>
          <w:caps/>
          <w:sz w:val="32"/>
        </w:rPr>
      </w:pPr>
    </w:p>
    <w:p w14:paraId="75E2ECA9" w14:textId="575AD109" w:rsidR="008543CA" w:rsidRPr="006E27D0" w:rsidRDefault="006E27D0" w:rsidP="00E94FDE">
      <w:pPr>
        <w:pStyle w:val="140SignatureSimpleFonction"/>
        <w:jc w:val="center"/>
        <w:rPr>
          <w:rFonts w:ascii="Verdana" w:hAnsi="Verdana" w:cs="Arial"/>
          <w:b/>
          <w:bCs/>
          <w:caps/>
          <w:sz w:val="32"/>
        </w:rPr>
      </w:pPr>
      <w:r w:rsidRPr="006E27D0">
        <w:rPr>
          <w:rFonts w:ascii="Verdana" w:hAnsi="Verdana" w:cs="Arial"/>
          <w:b/>
          <w:bCs/>
          <w:caps/>
          <w:sz w:val="32"/>
        </w:rPr>
        <w:t>Certificat de stage</w:t>
      </w:r>
    </w:p>
    <w:p w14:paraId="1019632E" w14:textId="77777777" w:rsidR="006E27D0" w:rsidRDefault="006E27D0" w:rsidP="00517FA9">
      <w:pPr>
        <w:tabs>
          <w:tab w:val="left" w:pos="1039"/>
          <w:tab w:val="left" w:pos="4536"/>
        </w:tabs>
        <w:rPr>
          <w:noProof/>
        </w:rPr>
      </w:pPr>
    </w:p>
    <w:p w14:paraId="5E9998D4" w14:textId="77777777" w:rsidR="0026553D" w:rsidRDefault="0026553D" w:rsidP="00517FA9">
      <w:pPr>
        <w:tabs>
          <w:tab w:val="left" w:pos="1039"/>
          <w:tab w:val="left" w:pos="4536"/>
        </w:tabs>
        <w:rPr>
          <w:noProof/>
        </w:rPr>
      </w:pPr>
    </w:p>
    <w:p w14:paraId="3B5BAF98" w14:textId="61D7509D" w:rsidR="006E27D0" w:rsidRDefault="006E27D0" w:rsidP="0026553D">
      <w:pPr>
        <w:tabs>
          <w:tab w:val="left" w:pos="1039"/>
          <w:tab w:val="left" w:pos="4536"/>
        </w:tabs>
        <w:jc w:val="both"/>
        <w:rPr>
          <w:noProof/>
        </w:rPr>
      </w:pPr>
      <w:r>
        <w:rPr>
          <w:noProof/>
        </w:rPr>
        <w:t xml:space="preserve">Nous vous proposons de remettre à la fin du stage un certificat au jeune qui lui permettra d’un côté professionnel de l’insérer dans son dossier de candidature, </w:t>
      </w:r>
      <w:r w:rsidR="0026553D">
        <w:rPr>
          <w:noProof/>
        </w:rPr>
        <w:t>et d’un côté personnel d’être reconnu pour le travail effectué durant son stage et d’ainsi maintenir sa motivation.</w:t>
      </w:r>
    </w:p>
    <w:p w14:paraId="3D008AEF" w14:textId="483A7158" w:rsidR="0026553D" w:rsidRDefault="0026553D" w:rsidP="0026553D">
      <w:pPr>
        <w:tabs>
          <w:tab w:val="left" w:pos="1039"/>
          <w:tab w:val="left" w:pos="4536"/>
        </w:tabs>
        <w:jc w:val="both"/>
        <w:rPr>
          <w:noProof/>
        </w:rPr>
      </w:pPr>
    </w:p>
    <w:p w14:paraId="74254109" w14:textId="581262ED" w:rsidR="0026553D" w:rsidRPr="0029330C" w:rsidRDefault="00606321" w:rsidP="0026553D">
      <w:pPr>
        <w:tabs>
          <w:tab w:val="left" w:pos="1039"/>
          <w:tab w:val="left" w:pos="4536"/>
        </w:tabs>
        <w:jc w:val="both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B2CAFE3" wp14:editId="58977275">
            <wp:simplePos x="0" y="0"/>
            <wp:positionH relativeFrom="margin">
              <wp:align>center</wp:align>
            </wp:positionH>
            <wp:positionV relativeFrom="paragraph">
              <wp:posOffset>539115</wp:posOffset>
            </wp:positionV>
            <wp:extent cx="4429125" cy="3323590"/>
            <wp:effectExtent l="0" t="0" r="9525" b="0"/>
            <wp:wrapTight wrapText="bothSides">
              <wp:wrapPolygon edited="0">
                <wp:start x="0" y="0"/>
                <wp:lineTo x="0" y="21418"/>
                <wp:lineTo x="21554" y="21418"/>
                <wp:lineTo x="21554" y="0"/>
                <wp:lineTo x="0" y="0"/>
              </wp:wrapPolygon>
            </wp:wrapTight>
            <wp:docPr id="76579935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553D">
        <w:rPr>
          <w:noProof/>
        </w:rPr>
        <w:t>Vous trouverez un exemple ci-après</w:t>
      </w:r>
      <w:r w:rsidR="00E66CB5">
        <w:rPr>
          <w:noProof/>
        </w:rPr>
        <w:t xml:space="preserve"> </w:t>
      </w:r>
      <w:hyperlink r:id="rId32" w:history="1">
        <w:r w:rsidR="00E66CB5" w:rsidRPr="00E66CB5">
          <w:rPr>
            <w:rStyle w:val="Lienhypertexte"/>
            <w:noProof/>
          </w:rPr>
          <w:t>à télécharger</w:t>
        </w:r>
      </w:hyperlink>
      <w:r w:rsidR="00E66CB5">
        <w:rPr>
          <w:noProof/>
        </w:rPr>
        <w:t> :</w:t>
      </w:r>
    </w:p>
    <w:sectPr w:rsidR="0026553D" w:rsidRPr="0029330C" w:rsidSect="00C86CDE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8420" w:h="11907" w:orient="landscape" w:code="9"/>
      <w:pgMar w:top="720" w:right="720" w:bottom="720" w:left="720" w:header="964" w:footer="454" w:gutter="0"/>
      <w:paperSrc w:first="15" w:other="15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BBFE85" w14:textId="77777777" w:rsidR="0081445C" w:rsidRDefault="0081445C">
      <w:r>
        <w:separator/>
      </w:r>
    </w:p>
  </w:endnote>
  <w:endnote w:type="continuationSeparator" w:id="0">
    <w:p w14:paraId="62504BC3" w14:textId="77777777" w:rsidR="0081445C" w:rsidRDefault="00814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8441B3" w14:textId="382F30B0" w:rsidR="00D117E3" w:rsidRPr="00982012" w:rsidRDefault="00EB5F55" w:rsidP="00D117E3">
    <w:pPr>
      <w:pStyle w:val="Pieddepage"/>
      <w:rPr>
        <w:bCs/>
        <w:sz w:val="13"/>
        <w:szCs w:val="13"/>
      </w:rPr>
    </w:pPr>
    <w:r>
      <w:rPr>
        <w:noProof/>
      </w:rPr>
      <w:drawing>
        <wp:anchor distT="0" distB="0" distL="114300" distR="114300" simplePos="0" relativeHeight="251672576" behindDoc="0" locked="0" layoutInCell="1" allowOverlap="1" wp14:anchorId="3261C242" wp14:editId="33ED7E82">
          <wp:simplePos x="0" y="0"/>
          <wp:positionH relativeFrom="page">
            <wp:posOffset>4051300</wp:posOffset>
          </wp:positionH>
          <wp:positionV relativeFrom="paragraph">
            <wp:posOffset>-27940</wp:posOffset>
          </wp:positionV>
          <wp:extent cx="1237615" cy="530225"/>
          <wp:effectExtent l="0" t="0" r="635" b="3175"/>
          <wp:wrapThrough wrapText="bothSides">
            <wp:wrapPolygon edited="0">
              <wp:start x="0" y="0"/>
              <wp:lineTo x="0" y="20953"/>
              <wp:lineTo x="21279" y="20953"/>
              <wp:lineTo x="21279" y="0"/>
              <wp:lineTo x="0" y="0"/>
            </wp:wrapPolygon>
          </wp:wrapThrough>
          <wp:docPr id="1745639673" name="Image 6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5639673" name="Image 6" descr="Une image contenant texte, Police, logo, Graphiqu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7615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17E3" w:rsidRPr="00982012">
      <w:rPr>
        <w:bCs/>
        <w:sz w:val="13"/>
        <w:szCs w:val="13"/>
      </w:rPr>
      <w:t>Metaltec Vaud</w:t>
    </w:r>
  </w:p>
  <w:p w14:paraId="1CE5F7AE" w14:textId="435480D3" w:rsidR="00D117E3" w:rsidRDefault="00D117E3" w:rsidP="00D117E3">
    <w:pPr>
      <w:pStyle w:val="Pieddepage"/>
    </w:pPr>
    <w:r w:rsidRPr="00982012">
      <w:rPr>
        <w:bCs/>
        <w:sz w:val="13"/>
        <w:szCs w:val="13"/>
      </w:rPr>
      <w:t xml:space="preserve">p.a. Fédération vaudoise des entrepreneurs | Secrétariat patronal | Route Ignace Paderewski 2 | </w:t>
    </w:r>
    <w:r w:rsidR="00EB5F55">
      <w:rPr>
        <w:bCs/>
        <w:sz w:val="13"/>
        <w:szCs w:val="13"/>
      </w:rPr>
      <w:br/>
    </w:r>
    <w:r w:rsidRPr="00982012">
      <w:rPr>
        <w:bCs/>
        <w:sz w:val="13"/>
        <w:szCs w:val="13"/>
      </w:rPr>
      <w:t>1131 Tolochenaz | Suisse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1D728A" w14:textId="77777777" w:rsidR="00D366FF" w:rsidRDefault="00D366F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120087" w14:textId="67E4D1AB" w:rsidR="00982012" w:rsidRPr="00982012" w:rsidRDefault="00EB5F55" w:rsidP="00982012">
    <w:pPr>
      <w:pStyle w:val="Pieddepage"/>
      <w:rPr>
        <w:bCs/>
        <w:sz w:val="13"/>
        <w:szCs w:val="13"/>
      </w:rPr>
    </w:pPr>
    <w:r>
      <w:rPr>
        <w:bCs/>
        <w:sz w:val="13"/>
        <w:szCs w:val="13"/>
      </w:rPr>
      <w:br/>
    </w:r>
    <w:r>
      <w:rPr>
        <w:noProof/>
      </w:rPr>
      <w:drawing>
        <wp:anchor distT="0" distB="0" distL="114300" distR="114300" simplePos="0" relativeHeight="251670528" behindDoc="0" locked="0" layoutInCell="1" allowOverlap="1" wp14:anchorId="72D5E826" wp14:editId="680D78EC">
          <wp:simplePos x="0" y="0"/>
          <wp:positionH relativeFrom="page">
            <wp:posOffset>4095750</wp:posOffset>
          </wp:positionH>
          <wp:positionV relativeFrom="paragraph">
            <wp:posOffset>13241</wp:posOffset>
          </wp:positionV>
          <wp:extent cx="1238250" cy="558894"/>
          <wp:effectExtent l="0" t="0" r="0" b="0"/>
          <wp:wrapThrough wrapText="bothSides">
            <wp:wrapPolygon edited="0">
              <wp:start x="0" y="0"/>
              <wp:lineTo x="0" y="20618"/>
              <wp:lineTo x="21268" y="20618"/>
              <wp:lineTo x="21268" y="0"/>
              <wp:lineTo x="0" y="0"/>
            </wp:wrapPolygon>
          </wp:wrapThrough>
          <wp:docPr id="960908479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936" cy="561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2012" w:rsidRPr="00982012">
      <w:rPr>
        <w:bCs/>
        <w:sz w:val="13"/>
        <w:szCs w:val="13"/>
      </w:rPr>
      <w:t>Metaltec Vaud</w:t>
    </w:r>
  </w:p>
  <w:p w14:paraId="3CAB1EFF" w14:textId="50ED86AD" w:rsidR="00A54620" w:rsidRPr="00982012" w:rsidRDefault="00982012" w:rsidP="00982012">
    <w:pPr>
      <w:pStyle w:val="Pieddepage"/>
    </w:pPr>
    <w:r w:rsidRPr="00982012">
      <w:rPr>
        <w:bCs/>
        <w:sz w:val="13"/>
        <w:szCs w:val="13"/>
      </w:rPr>
      <w:t xml:space="preserve">p.a. Fédération vaudoise des entrepreneurs | Secrétariat patronal | Route Ignace Paderewski 2 | </w:t>
    </w:r>
    <w:r w:rsidR="00EB5F55">
      <w:rPr>
        <w:bCs/>
        <w:sz w:val="13"/>
        <w:szCs w:val="13"/>
      </w:rPr>
      <w:br/>
    </w:r>
    <w:r w:rsidRPr="00982012">
      <w:rPr>
        <w:bCs/>
        <w:sz w:val="13"/>
        <w:szCs w:val="13"/>
      </w:rPr>
      <w:t>1131 Tolochenaz | Suisse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E6565E" w14:textId="77777777" w:rsidR="0081445C" w:rsidRDefault="0081445C">
      <w:r>
        <w:separator/>
      </w:r>
    </w:p>
  </w:footnote>
  <w:footnote w:type="continuationSeparator" w:id="0">
    <w:p w14:paraId="794EC5C7" w14:textId="77777777" w:rsidR="0081445C" w:rsidRDefault="008144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37CAA0" w14:textId="30034D36" w:rsidR="00E36670" w:rsidRDefault="00EB5F55">
    <w:pPr>
      <w:pStyle w:val="En-tt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1FF727C" wp14:editId="01A6A221">
          <wp:simplePos x="0" y="0"/>
          <wp:positionH relativeFrom="column">
            <wp:posOffset>3629025</wp:posOffset>
          </wp:positionH>
          <wp:positionV relativeFrom="paragraph">
            <wp:posOffset>-464820</wp:posOffset>
          </wp:positionV>
          <wp:extent cx="1017270" cy="647152"/>
          <wp:effectExtent l="0" t="0" r="0" b="635"/>
          <wp:wrapTight wrapText="bothSides">
            <wp:wrapPolygon edited="0">
              <wp:start x="1618" y="0"/>
              <wp:lineTo x="0" y="3180"/>
              <wp:lineTo x="0" y="17806"/>
              <wp:lineTo x="1618" y="20985"/>
              <wp:lineTo x="15775" y="20985"/>
              <wp:lineTo x="16584" y="20349"/>
              <wp:lineTo x="19011" y="10175"/>
              <wp:lineTo x="21034" y="6995"/>
              <wp:lineTo x="21034" y="2544"/>
              <wp:lineTo x="10112" y="0"/>
              <wp:lineTo x="1618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7270" cy="647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1" locked="0" layoutInCell="1" allowOverlap="1" wp14:anchorId="047E9EC5" wp14:editId="0FED8EF8">
          <wp:simplePos x="0" y="0"/>
          <wp:positionH relativeFrom="column">
            <wp:posOffset>-143510</wp:posOffset>
          </wp:positionH>
          <wp:positionV relativeFrom="paragraph">
            <wp:posOffset>-450850</wp:posOffset>
          </wp:positionV>
          <wp:extent cx="2065020" cy="485775"/>
          <wp:effectExtent l="0" t="0" r="0" b="9525"/>
          <wp:wrapTight wrapText="bothSides">
            <wp:wrapPolygon edited="0">
              <wp:start x="0" y="0"/>
              <wp:lineTo x="0" y="21176"/>
              <wp:lineTo x="21321" y="21176"/>
              <wp:lineTo x="21321" y="0"/>
              <wp:lineTo x="0" y="0"/>
            </wp:wrapPolygon>
          </wp:wrapTight>
          <wp:docPr id="1229546955" name="Image 4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277899" name="Image 4" descr="Une image contenant texte, Police, Graphique, logo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502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63192" w14:textId="16A1BCF8" w:rsidR="000705F1" w:rsidRPr="00F26B3F" w:rsidRDefault="000705F1" w:rsidP="00F26B3F">
    <w:pPr>
      <w:pStyle w:val="En-tte"/>
      <w:jc w:val="right"/>
      <w:rPr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11FC01" w14:textId="0A338F30" w:rsidR="00E30D86" w:rsidRDefault="00C36201" w:rsidP="00982012">
    <w:pPr>
      <w:pStyle w:val="En-tte"/>
      <w:tabs>
        <w:tab w:val="clear" w:pos="9072"/>
        <w:tab w:val="right" w:pos="861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CA06A78" wp14:editId="55E63502">
          <wp:simplePos x="0" y="0"/>
          <wp:positionH relativeFrom="column">
            <wp:posOffset>3704590</wp:posOffset>
          </wp:positionH>
          <wp:positionV relativeFrom="paragraph">
            <wp:posOffset>-469265</wp:posOffset>
          </wp:positionV>
          <wp:extent cx="979203" cy="622935"/>
          <wp:effectExtent l="0" t="0" r="0" b="5715"/>
          <wp:wrapTight wrapText="bothSides">
            <wp:wrapPolygon edited="0">
              <wp:start x="1681" y="0"/>
              <wp:lineTo x="0" y="3303"/>
              <wp:lineTo x="0" y="17835"/>
              <wp:lineTo x="1681" y="21138"/>
              <wp:lineTo x="15969" y="21138"/>
              <wp:lineTo x="16389" y="21138"/>
              <wp:lineTo x="19331" y="10569"/>
              <wp:lineTo x="21012" y="6606"/>
              <wp:lineTo x="21012" y="2642"/>
              <wp:lineTo x="10086" y="0"/>
              <wp:lineTo x="1681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9203" cy="622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5F55">
      <w:rPr>
        <w:noProof/>
      </w:rPr>
      <w:drawing>
        <wp:anchor distT="0" distB="0" distL="114300" distR="114300" simplePos="0" relativeHeight="251667456" behindDoc="1" locked="0" layoutInCell="1" allowOverlap="1" wp14:anchorId="182E4376" wp14:editId="7B928991">
          <wp:simplePos x="0" y="0"/>
          <wp:positionH relativeFrom="column">
            <wp:posOffset>-285750</wp:posOffset>
          </wp:positionH>
          <wp:positionV relativeFrom="paragraph">
            <wp:posOffset>-450850</wp:posOffset>
          </wp:positionV>
          <wp:extent cx="2080895" cy="489585"/>
          <wp:effectExtent l="0" t="0" r="0" b="5715"/>
          <wp:wrapTight wrapText="bothSides">
            <wp:wrapPolygon edited="0">
              <wp:start x="0" y="0"/>
              <wp:lineTo x="0" y="21012"/>
              <wp:lineTo x="21356" y="21012"/>
              <wp:lineTo x="21356" y="0"/>
              <wp:lineTo x="0" y="0"/>
            </wp:wrapPolygon>
          </wp:wrapTight>
          <wp:docPr id="852277899" name="Image 4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277899" name="Image 4" descr="Une image contenant texte, Police, Graphique, logo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895" cy="489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85B9F"/>
    <w:multiLevelType w:val="hybridMultilevel"/>
    <w:tmpl w:val="172E7D7E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0D34BD"/>
    <w:multiLevelType w:val="hybridMultilevel"/>
    <w:tmpl w:val="E03E241A"/>
    <w:lvl w:ilvl="0" w:tplc="38C4353E">
      <w:start w:val="1"/>
      <w:numFmt w:val="bullet"/>
      <w:lvlText w:val=""/>
      <w:lvlJc w:val="left"/>
      <w:pPr>
        <w:ind w:left="1069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C523DDD"/>
    <w:multiLevelType w:val="hybridMultilevel"/>
    <w:tmpl w:val="05F4B076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47AE0"/>
    <w:multiLevelType w:val="hybridMultilevel"/>
    <w:tmpl w:val="D23A7664"/>
    <w:lvl w:ilvl="0" w:tplc="402E9BA6">
      <w:start w:val="1"/>
      <w:numFmt w:val="decimal"/>
      <w:pStyle w:val="110CorpsTexteNumerolamarge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700139"/>
    <w:multiLevelType w:val="hybridMultilevel"/>
    <w:tmpl w:val="461AB26C"/>
    <w:lvl w:ilvl="0" w:tplc="B054FB3E">
      <w:start w:val="1"/>
      <w:numFmt w:val="upperRoman"/>
      <w:pStyle w:val="110CorpsTexteChiffreromainslamarge"/>
      <w:lvlText w:val="%1."/>
      <w:lvlJc w:val="righ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D94A54"/>
    <w:multiLevelType w:val="hybridMultilevel"/>
    <w:tmpl w:val="09EE6938"/>
    <w:lvl w:ilvl="0" w:tplc="38C4353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88122D"/>
    <w:multiLevelType w:val="hybridMultilevel"/>
    <w:tmpl w:val="12C67714"/>
    <w:lvl w:ilvl="0" w:tplc="C662466E">
      <w:start w:val="1"/>
      <w:numFmt w:val="decimal"/>
      <w:pStyle w:val="110CorpsTexteNumeroenretrait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6743FE"/>
    <w:multiLevelType w:val="hybridMultilevel"/>
    <w:tmpl w:val="3850D5E4"/>
    <w:lvl w:ilvl="0" w:tplc="38C4353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100C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7839CD"/>
    <w:multiLevelType w:val="hybridMultilevel"/>
    <w:tmpl w:val="9D8EC438"/>
    <w:lvl w:ilvl="0" w:tplc="38C4353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1E6E1D"/>
    <w:multiLevelType w:val="hybridMultilevel"/>
    <w:tmpl w:val="B770D044"/>
    <w:lvl w:ilvl="0" w:tplc="7EDC311E">
      <w:start w:val="6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4E014793"/>
    <w:multiLevelType w:val="hybridMultilevel"/>
    <w:tmpl w:val="7D128418"/>
    <w:lvl w:ilvl="0" w:tplc="38C4353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8752E7"/>
    <w:multiLevelType w:val="hybridMultilevel"/>
    <w:tmpl w:val="B8D8E65A"/>
    <w:lvl w:ilvl="0" w:tplc="9B523940">
      <w:start w:val="1"/>
      <w:numFmt w:val="bullet"/>
      <w:pStyle w:val="110CorpsTextePuceslamarg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3956C2"/>
    <w:multiLevelType w:val="hybridMultilevel"/>
    <w:tmpl w:val="0E2ACBE4"/>
    <w:lvl w:ilvl="0" w:tplc="38C4353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B17A39"/>
    <w:multiLevelType w:val="hybridMultilevel"/>
    <w:tmpl w:val="5BB211C6"/>
    <w:lvl w:ilvl="0" w:tplc="6F00D388">
      <w:start w:val="1"/>
      <w:numFmt w:val="bullet"/>
      <w:pStyle w:val="110CorpsTextePucesenretrai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324873"/>
    <w:multiLevelType w:val="hybridMultilevel"/>
    <w:tmpl w:val="32843D94"/>
    <w:lvl w:ilvl="0" w:tplc="9F667BFA">
      <w:start w:val="1"/>
      <w:numFmt w:val="lowerLetter"/>
      <w:pStyle w:val="110CorpsTexteLettresenretrait"/>
      <w:lvlText w:val="%1."/>
      <w:lvlJc w:val="left"/>
      <w:pPr>
        <w:ind w:left="1077" w:hanging="360"/>
      </w:pPr>
    </w:lvl>
    <w:lvl w:ilvl="1" w:tplc="100C0019" w:tentative="1">
      <w:start w:val="1"/>
      <w:numFmt w:val="lowerLetter"/>
      <w:lvlText w:val="%2."/>
      <w:lvlJc w:val="left"/>
      <w:pPr>
        <w:ind w:left="1797" w:hanging="360"/>
      </w:pPr>
    </w:lvl>
    <w:lvl w:ilvl="2" w:tplc="100C001B" w:tentative="1">
      <w:start w:val="1"/>
      <w:numFmt w:val="lowerRoman"/>
      <w:lvlText w:val="%3."/>
      <w:lvlJc w:val="right"/>
      <w:pPr>
        <w:ind w:left="2517" w:hanging="180"/>
      </w:pPr>
    </w:lvl>
    <w:lvl w:ilvl="3" w:tplc="100C000F" w:tentative="1">
      <w:start w:val="1"/>
      <w:numFmt w:val="decimal"/>
      <w:lvlText w:val="%4."/>
      <w:lvlJc w:val="left"/>
      <w:pPr>
        <w:ind w:left="3237" w:hanging="360"/>
      </w:pPr>
    </w:lvl>
    <w:lvl w:ilvl="4" w:tplc="100C0019" w:tentative="1">
      <w:start w:val="1"/>
      <w:numFmt w:val="lowerLetter"/>
      <w:lvlText w:val="%5."/>
      <w:lvlJc w:val="left"/>
      <w:pPr>
        <w:ind w:left="3957" w:hanging="360"/>
      </w:pPr>
    </w:lvl>
    <w:lvl w:ilvl="5" w:tplc="100C001B" w:tentative="1">
      <w:start w:val="1"/>
      <w:numFmt w:val="lowerRoman"/>
      <w:lvlText w:val="%6."/>
      <w:lvlJc w:val="right"/>
      <w:pPr>
        <w:ind w:left="4677" w:hanging="180"/>
      </w:pPr>
    </w:lvl>
    <w:lvl w:ilvl="6" w:tplc="100C000F" w:tentative="1">
      <w:start w:val="1"/>
      <w:numFmt w:val="decimal"/>
      <w:lvlText w:val="%7."/>
      <w:lvlJc w:val="left"/>
      <w:pPr>
        <w:ind w:left="5397" w:hanging="360"/>
      </w:pPr>
    </w:lvl>
    <w:lvl w:ilvl="7" w:tplc="100C0019" w:tentative="1">
      <w:start w:val="1"/>
      <w:numFmt w:val="lowerLetter"/>
      <w:lvlText w:val="%8."/>
      <w:lvlJc w:val="left"/>
      <w:pPr>
        <w:ind w:left="6117" w:hanging="360"/>
      </w:pPr>
    </w:lvl>
    <w:lvl w:ilvl="8" w:tplc="100C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68403AEF"/>
    <w:multiLevelType w:val="hybridMultilevel"/>
    <w:tmpl w:val="63FAC66A"/>
    <w:lvl w:ilvl="0" w:tplc="38C4353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780CD5"/>
    <w:multiLevelType w:val="hybridMultilevel"/>
    <w:tmpl w:val="57B08D78"/>
    <w:lvl w:ilvl="0" w:tplc="906CE246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1E3335"/>
    <w:multiLevelType w:val="hybridMultilevel"/>
    <w:tmpl w:val="8790419C"/>
    <w:lvl w:ilvl="0" w:tplc="BF8CFB70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462F14"/>
    <w:multiLevelType w:val="hybridMultilevel"/>
    <w:tmpl w:val="D41A6D7C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7A71ADF"/>
    <w:multiLevelType w:val="hybridMultilevel"/>
    <w:tmpl w:val="1A16FC5A"/>
    <w:lvl w:ilvl="0" w:tplc="38C4353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1406733">
    <w:abstractNumId w:val="11"/>
  </w:num>
  <w:num w:numId="2" w16cid:durableId="1750882869">
    <w:abstractNumId w:val="13"/>
  </w:num>
  <w:num w:numId="3" w16cid:durableId="1480996962">
    <w:abstractNumId w:val="3"/>
  </w:num>
  <w:num w:numId="4" w16cid:durableId="995382351">
    <w:abstractNumId w:val="6"/>
  </w:num>
  <w:num w:numId="5" w16cid:durableId="1955552761">
    <w:abstractNumId w:val="14"/>
  </w:num>
  <w:num w:numId="6" w16cid:durableId="858154806">
    <w:abstractNumId w:val="4"/>
  </w:num>
  <w:num w:numId="7" w16cid:durableId="140083154">
    <w:abstractNumId w:val="19"/>
  </w:num>
  <w:num w:numId="8" w16cid:durableId="1561475603">
    <w:abstractNumId w:val="16"/>
  </w:num>
  <w:num w:numId="9" w16cid:durableId="1431508546">
    <w:abstractNumId w:val="5"/>
  </w:num>
  <w:num w:numId="10" w16cid:durableId="865291635">
    <w:abstractNumId w:val="12"/>
  </w:num>
  <w:num w:numId="11" w16cid:durableId="584653467">
    <w:abstractNumId w:val="8"/>
  </w:num>
  <w:num w:numId="12" w16cid:durableId="554321704">
    <w:abstractNumId w:val="15"/>
  </w:num>
  <w:num w:numId="13" w16cid:durableId="1743212147">
    <w:abstractNumId w:val="9"/>
  </w:num>
  <w:num w:numId="14" w16cid:durableId="757167122">
    <w:abstractNumId w:val="2"/>
  </w:num>
  <w:num w:numId="15" w16cid:durableId="319311078">
    <w:abstractNumId w:val="7"/>
  </w:num>
  <w:num w:numId="16" w16cid:durableId="935476072">
    <w:abstractNumId w:val="1"/>
  </w:num>
  <w:num w:numId="17" w16cid:durableId="1727146488">
    <w:abstractNumId w:val="10"/>
  </w:num>
  <w:num w:numId="18" w16cid:durableId="1688748839">
    <w:abstractNumId w:val="18"/>
  </w:num>
  <w:num w:numId="19" w16cid:durableId="674384673">
    <w:abstractNumId w:val="0"/>
  </w:num>
  <w:num w:numId="20" w16cid:durableId="89798150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kAEoCkS3xVjUUr3HhlQU86vCbuIg7L0/Q6U5vMqJoaRRnDlEclUcUDfFPeBy1G9xtRKrpUvmGSsxMZSUy4C/NQ==" w:salt="F/XBWSyKQybXMvwFGmEayw=="/>
  <w:defaultTabStop w:val="709"/>
  <w:hyphenationZone w:val="425"/>
  <w:evenAndOddHeaders/>
  <w:bookFoldPrinting/>
  <w:drawingGridHorizontalSpacing w:val="100"/>
  <w:drawingGridVerticalSpacing w:val="136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3C5"/>
    <w:rsid w:val="00002FA0"/>
    <w:rsid w:val="0000307A"/>
    <w:rsid w:val="00004504"/>
    <w:rsid w:val="00004F99"/>
    <w:rsid w:val="00005A6D"/>
    <w:rsid w:val="00006BAB"/>
    <w:rsid w:val="000072D4"/>
    <w:rsid w:val="000112F9"/>
    <w:rsid w:val="0001243F"/>
    <w:rsid w:val="00012C50"/>
    <w:rsid w:val="00013B89"/>
    <w:rsid w:val="0002223F"/>
    <w:rsid w:val="00025A0E"/>
    <w:rsid w:val="00025BE8"/>
    <w:rsid w:val="00030AFB"/>
    <w:rsid w:val="00030D7C"/>
    <w:rsid w:val="00031EC9"/>
    <w:rsid w:val="000323B5"/>
    <w:rsid w:val="00033143"/>
    <w:rsid w:val="00036D58"/>
    <w:rsid w:val="00041D46"/>
    <w:rsid w:val="00042EC5"/>
    <w:rsid w:val="00044C2F"/>
    <w:rsid w:val="00045209"/>
    <w:rsid w:val="0004591E"/>
    <w:rsid w:val="00047F17"/>
    <w:rsid w:val="000509CF"/>
    <w:rsid w:val="00050A24"/>
    <w:rsid w:val="00050BC6"/>
    <w:rsid w:val="00051341"/>
    <w:rsid w:val="00052C09"/>
    <w:rsid w:val="00054C98"/>
    <w:rsid w:val="00062386"/>
    <w:rsid w:val="00065DEA"/>
    <w:rsid w:val="00067ACD"/>
    <w:rsid w:val="000705F1"/>
    <w:rsid w:val="0007209F"/>
    <w:rsid w:val="00072765"/>
    <w:rsid w:val="00072C22"/>
    <w:rsid w:val="00073549"/>
    <w:rsid w:val="000742E9"/>
    <w:rsid w:val="000823AC"/>
    <w:rsid w:val="00082D7A"/>
    <w:rsid w:val="00084678"/>
    <w:rsid w:val="00084B67"/>
    <w:rsid w:val="00086F5A"/>
    <w:rsid w:val="0009016A"/>
    <w:rsid w:val="00092650"/>
    <w:rsid w:val="00093E90"/>
    <w:rsid w:val="00095A82"/>
    <w:rsid w:val="00097DD5"/>
    <w:rsid w:val="000A0BA6"/>
    <w:rsid w:val="000A19B7"/>
    <w:rsid w:val="000A3B44"/>
    <w:rsid w:val="000A40BE"/>
    <w:rsid w:val="000B2C5D"/>
    <w:rsid w:val="000B385B"/>
    <w:rsid w:val="000B3AD6"/>
    <w:rsid w:val="000B460E"/>
    <w:rsid w:val="000B49C4"/>
    <w:rsid w:val="000B62B8"/>
    <w:rsid w:val="000B6885"/>
    <w:rsid w:val="000B6BBE"/>
    <w:rsid w:val="000C0B7C"/>
    <w:rsid w:val="000C2C9F"/>
    <w:rsid w:val="000C3038"/>
    <w:rsid w:val="000D0773"/>
    <w:rsid w:val="000D12DF"/>
    <w:rsid w:val="000D1343"/>
    <w:rsid w:val="000D22AE"/>
    <w:rsid w:val="000D3090"/>
    <w:rsid w:val="000D628D"/>
    <w:rsid w:val="000D7C18"/>
    <w:rsid w:val="000E0323"/>
    <w:rsid w:val="000E1692"/>
    <w:rsid w:val="000E3736"/>
    <w:rsid w:val="000E65C9"/>
    <w:rsid w:val="000F001A"/>
    <w:rsid w:val="000F2378"/>
    <w:rsid w:val="000F2535"/>
    <w:rsid w:val="00104361"/>
    <w:rsid w:val="00105C08"/>
    <w:rsid w:val="00113528"/>
    <w:rsid w:val="00121F18"/>
    <w:rsid w:val="0012229A"/>
    <w:rsid w:val="00126D9B"/>
    <w:rsid w:val="00127121"/>
    <w:rsid w:val="00127FB0"/>
    <w:rsid w:val="001304FF"/>
    <w:rsid w:val="00130EF3"/>
    <w:rsid w:val="001401C4"/>
    <w:rsid w:val="001423AE"/>
    <w:rsid w:val="00143160"/>
    <w:rsid w:val="001435DF"/>
    <w:rsid w:val="001439DD"/>
    <w:rsid w:val="0015050C"/>
    <w:rsid w:val="0015369B"/>
    <w:rsid w:val="00153F36"/>
    <w:rsid w:val="00155930"/>
    <w:rsid w:val="00156AA3"/>
    <w:rsid w:val="00160767"/>
    <w:rsid w:val="0016191E"/>
    <w:rsid w:val="001625C0"/>
    <w:rsid w:val="00164262"/>
    <w:rsid w:val="00165D17"/>
    <w:rsid w:val="00165E43"/>
    <w:rsid w:val="0016786B"/>
    <w:rsid w:val="00175424"/>
    <w:rsid w:val="00182550"/>
    <w:rsid w:val="00183B0F"/>
    <w:rsid w:val="001848B8"/>
    <w:rsid w:val="00184B6B"/>
    <w:rsid w:val="00190794"/>
    <w:rsid w:val="0019196B"/>
    <w:rsid w:val="0019350B"/>
    <w:rsid w:val="00195F3A"/>
    <w:rsid w:val="00196891"/>
    <w:rsid w:val="00196A4D"/>
    <w:rsid w:val="001A3202"/>
    <w:rsid w:val="001A6153"/>
    <w:rsid w:val="001A6B42"/>
    <w:rsid w:val="001A7F64"/>
    <w:rsid w:val="001B0EDB"/>
    <w:rsid w:val="001B37E5"/>
    <w:rsid w:val="001B3E77"/>
    <w:rsid w:val="001B4363"/>
    <w:rsid w:val="001B5A23"/>
    <w:rsid w:val="001C1709"/>
    <w:rsid w:val="001C3181"/>
    <w:rsid w:val="001C3706"/>
    <w:rsid w:val="001C3FDB"/>
    <w:rsid w:val="001C481C"/>
    <w:rsid w:val="001C4B01"/>
    <w:rsid w:val="001D0677"/>
    <w:rsid w:val="001D1B2C"/>
    <w:rsid w:val="001D2DA9"/>
    <w:rsid w:val="001D4371"/>
    <w:rsid w:val="001D5112"/>
    <w:rsid w:val="001D57C0"/>
    <w:rsid w:val="001D5ABD"/>
    <w:rsid w:val="001D5EDC"/>
    <w:rsid w:val="001D6E9A"/>
    <w:rsid w:val="001E3E1E"/>
    <w:rsid w:val="001E432B"/>
    <w:rsid w:val="001E5BAD"/>
    <w:rsid w:val="001E62A5"/>
    <w:rsid w:val="001E6782"/>
    <w:rsid w:val="001F2432"/>
    <w:rsid w:val="001F2C4A"/>
    <w:rsid w:val="001F4AA2"/>
    <w:rsid w:val="001F5566"/>
    <w:rsid w:val="00200BA1"/>
    <w:rsid w:val="002010C7"/>
    <w:rsid w:val="00201BFF"/>
    <w:rsid w:val="002036B3"/>
    <w:rsid w:val="00204C9F"/>
    <w:rsid w:val="002062DD"/>
    <w:rsid w:val="00207034"/>
    <w:rsid w:val="00207EE7"/>
    <w:rsid w:val="002100A0"/>
    <w:rsid w:val="0021089B"/>
    <w:rsid w:val="002116A0"/>
    <w:rsid w:val="00212875"/>
    <w:rsid w:val="002132EB"/>
    <w:rsid w:val="002153E4"/>
    <w:rsid w:val="00215444"/>
    <w:rsid w:val="00226AAA"/>
    <w:rsid w:val="00226EBF"/>
    <w:rsid w:val="0023316B"/>
    <w:rsid w:val="00235397"/>
    <w:rsid w:val="00236104"/>
    <w:rsid w:val="00237064"/>
    <w:rsid w:val="0023707A"/>
    <w:rsid w:val="00237C10"/>
    <w:rsid w:val="00241091"/>
    <w:rsid w:val="002410EF"/>
    <w:rsid w:val="0024306A"/>
    <w:rsid w:val="002442F7"/>
    <w:rsid w:val="002444CA"/>
    <w:rsid w:val="002464CE"/>
    <w:rsid w:val="00246E7E"/>
    <w:rsid w:val="00247F53"/>
    <w:rsid w:val="00250841"/>
    <w:rsid w:val="002516FC"/>
    <w:rsid w:val="00253266"/>
    <w:rsid w:val="002546F0"/>
    <w:rsid w:val="00255938"/>
    <w:rsid w:val="00255D18"/>
    <w:rsid w:val="002567AA"/>
    <w:rsid w:val="00261798"/>
    <w:rsid w:val="0026553D"/>
    <w:rsid w:val="00266103"/>
    <w:rsid w:val="0026695C"/>
    <w:rsid w:val="00266C3F"/>
    <w:rsid w:val="0027066D"/>
    <w:rsid w:val="00271AAD"/>
    <w:rsid w:val="00272160"/>
    <w:rsid w:val="00275742"/>
    <w:rsid w:val="00275BB3"/>
    <w:rsid w:val="002762EA"/>
    <w:rsid w:val="00280196"/>
    <w:rsid w:val="00283D15"/>
    <w:rsid w:val="002864C9"/>
    <w:rsid w:val="002875CD"/>
    <w:rsid w:val="00290ACC"/>
    <w:rsid w:val="00290EBA"/>
    <w:rsid w:val="0029330C"/>
    <w:rsid w:val="002938B1"/>
    <w:rsid w:val="002957EC"/>
    <w:rsid w:val="002A0197"/>
    <w:rsid w:val="002A239C"/>
    <w:rsid w:val="002A3A3C"/>
    <w:rsid w:val="002A6D4C"/>
    <w:rsid w:val="002A7C33"/>
    <w:rsid w:val="002A7F58"/>
    <w:rsid w:val="002B2057"/>
    <w:rsid w:val="002B2672"/>
    <w:rsid w:val="002B2D46"/>
    <w:rsid w:val="002B4D14"/>
    <w:rsid w:val="002B7B4F"/>
    <w:rsid w:val="002C0B3F"/>
    <w:rsid w:val="002C34BC"/>
    <w:rsid w:val="002C3642"/>
    <w:rsid w:val="002C6A62"/>
    <w:rsid w:val="002D1F8F"/>
    <w:rsid w:val="002D26BB"/>
    <w:rsid w:val="002E12DE"/>
    <w:rsid w:val="002E173C"/>
    <w:rsid w:val="002E277B"/>
    <w:rsid w:val="002E3108"/>
    <w:rsid w:val="002E3403"/>
    <w:rsid w:val="002E5EAA"/>
    <w:rsid w:val="002E6A41"/>
    <w:rsid w:val="002E7691"/>
    <w:rsid w:val="002E7887"/>
    <w:rsid w:val="002F14FE"/>
    <w:rsid w:val="002F271C"/>
    <w:rsid w:val="002F432D"/>
    <w:rsid w:val="002F56FF"/>
    <w:rsid w:val="003000CE"/>
    <w:rsid w:val="00300485"/>
    <w:rsid w:val="00301952"/>
    <w:rsid w:val="00301FF6"/>
    <w:rsid w:val="00311547"/>
    <w:rsid w:val="00315F16"/>
    <w:rsid w:val="00316746"/>
    <w:rsid w:val="00320602"/>
    <w:rsid w:val="003215D7"/>
    <w:rsid w:val="00321AAC"/>
    <w:rsid w:val="003225CF"/>
    <w:rsid w:val="00324B55"/>
    <w:rsid w:val="00324D2A"/>
    <w:rsid w:val="003260CE"/>
    <w:rsid w:val="00327BE0"/>
    <w:rsid w:val="00327CD7"/>
    <w:rsid w:val="00330947"/>
    <w:rsid w:val="00333923"/>
    <w:rsid w:val="00334EB7"/>
    <w:rsid w:val="00337376"/>
    <w:rsid w:val="003419E9"/>
    <w:rsid w:val="00342312"/>
    <w:rsid w:val="00342729"/>
    <w:rsid w:val="00342945"/>
    <w:rsid w:val="0034333A"/>
    <w:rsid w:val="00343A7A"/>
    <w:rsid w:val="0034445B"/>
    <w:rsid w:val="00344E00"/>
    <w:rsid w:val="00350F16"/>
    <w:rsid w:val="00351930"/>
    <w:rsid w:val="00353C29"/>
    <w:rsid w:val="00354612"/>
    <w:rsid w:val="00354739"/>
    <w:rsid w:val="0035703F"/>
    <w:rsid w:val="003577E1"/>
    <w:rsid w:val="003578A8"/>
    <w:rsid w:val="003659BB"/>
    <w:rsid w:val="00365EEB"/>
    <w:rsid w:val="0036748F"/>
    <w:rsid w:val="00370339"/>
    <w:rsid w:val="00371DE8"/>
    <w:rsid w:val="00375666"/>
    <w:rsid w:val="003840EA"/>
    <w:rsid w:val="00385344"/>
    <w:rsid w:val="00386E0C"/>
    <w:rsid w:val="00387E68"/>
    <w:rsid w:val="00393F72"/>
    <w:rsid w:val="0039426A"/>
    <w:rsid w:val="00395B5E"/>
    <w:rsid w:val="00397613"/>
    <w:rsid w:val="003A08E9"/>
    <w:rsid w:val="003A09C8"/>
    <w:rsid w:val="003A1CCA"/>
    <w:rsid w:val="003A29A1"/>
    <w:rsid w:val="003A614C"/>
    <w:rsid w:val="003A7EA6"/>
    <w:rsid w:val="003B2376"/>
    <w:rsid w:val="003B26CD"/>
    <w:rsid w:val="003B3679"/>
    <w:rsid w:val="003B4FE4"/>
    <w:rsid w:val="003B7BFA"/>
    <w:rsid w:val="003C09A3"/>
    <w:rsid w:val="003C1329"/>
    <w:rsid w:val="003C2628"/>
    <w:rsid w:val="003C2A70"/>
    <w:rsid w:val="003D0A5C"/>
    <w:rsid w:val="003D1EA1"/>
    <w:rsid w:val="003D3182"/>
    <w:rsid w:val="003D322F"/>
    <w:rsid w:val="003D3272"/>
    <w:rsid w:val="003D394B"/>
    <w:rsid w:val="003D47CF"/>
    <w:rsid w:val="003D5134"/>
    <w:rsid w:val="003D5885"/>
    <w:rsid w:val="003D5EEC"/>
    <w:rsid w:val="003D61CE"/>
    <w:rsid w:val="003D620E"/>
    <w:rsid w:val="003D65D9"/>
    <w:rsid w:val="003D76E7"/>
    <w:rsid w:val="003E0032"/>
    <w:rsid w:val="003E0C92"/>
    <w:rsid w:val="003E18F8"/>
    <w:rsid w:val="003E2354"/>
    <w:rsid w:val="003E4F2B"/>
    <w:rsid w:val="003E6EC9"/>
    <w:rsid w:val="003F6767"/>
    <w:rsid w:val="00400279"/>
    <w:rsid w:val="0040202C"/>
    <w:rsid w:val="00403DC7"/>
    <w:rsid w:val="00410931"/>
    <w:rsid w:val="00410EE9"/>
    <w:rsid w:val="0041100E"/>
    <w:rsid w:val="00415BE2"/>
    <w:rsid w:val="00423C7F"/>
    <w:rsid w:val="004278FE"/>
    <w:rsid w:val="004317CC"/>
    <w:rsid w:val="00435AE9"/>
    <w:rsid w:val="00441FF6"/>
    <w:rsid w:val="00443D0C"/>
    <w:rsid w:val="0044401B"/>
    <w:rsid w:val="004459C3"/>
    <w:rsid w:val="00446054"/>
    <w:rsid w:val="00446E1D"/>
    <w:rsid w:val="00447336"/>
    <w:rsid w:val="00447762"/>
    <w:rsid w:val="00447FF2"/>
    <w:rsid w:val="004510D0"/>
    <w:rsid w:val="00451500"/>
    <w:rsid w:val="00452DAB"/>
    <w:rsid w:val="00454809"/>
    <w:rsid w:val="00460E8F"/>
    <w:rsid w:val="004616BB"/>
    <w:rsid w:val="00461791"/>
    <w:rsid w:val="00463FF8"/>
    <w:rsid w:val="00467371"/>
    <w:rsid w:val="00467BD2"/>
    <w:rsid w:val="004715C1"/>
    <w:rsid w:val="004720DB"/>
    <w:rsid w:val="00472B4C"/>
    <w:rsid w:val="00474C15"/>
    <w:rsid w:val="00474FE7"/>
    <w:rsid w:val="00476ABA"/>
    <w:rsid w:val="00477A62"/>
    <w:rsid w:val="00477E97"/>
    <w:rsid w:val="00481D88"/>
    <w:rsid w:val="00483EFA"/>
    <w:rsid w:val="0048459D"/>
    <w:rsid w:val="004845BD"/>
    <w:rsid w:val="004864BA"/>
    <w:rsid w:val="00486A0F"/>
    <w:rsid w:val="00486C34"/>
    <w:rsid w:val="00487268"/>
    <w:rsid w:val="00487557"/>
    <w:rsid w:val="00487FD1"/>
    <w:rsid w:val="0049059D"/>
    <w:rsid w:val="004915B1"/>
    <w:rsid w:val="00492244"/>
    <w:rsid w:val="00492CD8"/>
    <w:rsid w:val="00493B0B"/>
    <w:rsid w:val="00494311"/>
    <w:rsid w:val="00496AC4"/>
    <w:rsid w:val="004A1675"/>
    <w:rsid w:val="004A1962"/>
    <w:rsid w:val="004A34ED"/>
    <w:rsid w:val="004A641F"/>
    <w:rsid w:val="004B0EDB"/>
    <w:rsid w:val="004B17B3"/>
    <w:rsid w:val="004B2F3A"/>
    <w:rsid w:val="004B3881"/>
    <w:rsid w:val="004B4517"/>
    <w:rsid w:val="004B71EC"/>
    <w:rsid w:val="004C1304"/>
    <w:rsid w:val="004C24B4"/>
    <w:rsid w:val="004C3F7C"/>
    <w:rsid w:val="004D0377"/>
    <w:rsid w:val="004D1100"/>
    <w:rsid w:val="004D136A"/>
    <w:rsid w:val="004D4391"/>
    <w:rsid w:val="004D46F6"/>
    <w:rsid w:val="004D6427"/>
    <w:rsid w:val="004E039C"/>
    <w:rsid w:val="004E3486"/>
    <w:rsid w:val="004E43B1"/>
    <w:rsid w:val="004E5B92"/>
    <w:rsid w:val="004E6B25"/>
    <w:rsid w:val="004E7379"/>
    <w:rsid w:val="004E7A94"/>
    <w:rsid w:val="004E7FFD"/>
    <w:rsid w:val="004F2256"/>
    <w:rsid w:val="004F38B9"/>
    <w:rsid w:val="004F4303"/>
    <w:rsid w:val="004F4B48"/>
    <w:rsid w:val="004F5C62"/>
    <w:rsid w:val="004F78FB"/>
    <w:rsid w:val="00500229"/>
    <w:rsid w:val="00503E4F"/>
    <w:rsid w:val="00505EFD"/>
    <w:rsid w:val="005061B3"/>
    <w:rsid w:val="005061CA"/>
    <w:rsid w:val="00507249"/>
    <w:rsid w:val="00513672"/>
    <w:rsid w:val="00514FA4"/>
    <w:rsid w:val="00515C33"/>
    <w:rsid w:val="005176B6"/>
    <w:rsid w:val="00517F79"/>
    <w:rsid w:val="00517FA9"/>
    <w:rsid w:val="005208CB"/>
    <w:rsid w:val="00521430"/>
    <w:rsid w:val="00522224"/>
    <w:rsid w:val="00522A98"/>
    <w:rsid w:val="0052590E"/>
    <w:rsid w:val="005277B9"/>
    <w:rsid w:val="00531119"/>
    <w:rsid w:val="005329A5"/>
    <w:rsid w:val="00533394"/>
    <w:rsid w:val="00534380"/>
    <w:rsid w:val="005405E3"/>
    <w:rsid w:val="00544C91"/>
    <w:rsid w:val="005454D0"/>
    <w:rsid w:val="005455AB"/>
    <w:rsid w:val="0054604F"/>
    <w:rsid w:val="00547937"/>
    <w:rsid w:val="00547C85"/>
    <w:rsid w:val="005513C5"/>
    <w:rsid w:val="00552036"/>
    <w:rsid w:val="00554A70"/>
    <w:rsid w:val="00564FCD"/>
    <w:rsid w:val="005724DB"/>
    <w:rsid w:val="005734CB"/>
    <w:rsid w:val="00574A89"/>
    <w:rsid w:val="00576230"/>
    <w:rsid w:val="00576512"/>
    <w:rsid w:val="00580E1B"/>
    <w:rsid w:val="0058120E"/>
    <w:rsid w:val="00583589"/>
    <w:rsid w:val="005879EF"/>
    <w:rsid w:val="0059002D"/>
    <w:rsid w:val="00590E65"/>
    <w:rsid w:val="0059144C"/>
    <w:rsid w:val="00591BA0"/>
    <w:rsid w:val="00592973"/>
    <w:rsid w:val="00592C6D"/>
    <w:rsid w:val="00593269"/>
    <w:rsid w:val="00593442"/>
    <w:rsid w:val="00594FA2"/>
    <w:rsid w:val="005952BA"/>
    <w:rsid w:val="00596B00"/>
    <w:rsid w:val="00597338"/>
    <w:rsid w:val="005A378D"/>
    <w:rsid w:val="005A3917"/>
    <w:rsid w:val="005A4CD5"/>
    <w:rsid w:val="005A6E67"/>
    <w:rsid w:val="005A7408"/>
    <w:rsid w:val="005A76B4"/>
    <w:rsid w:val="005B2192"/>
    <w:rsid w:val="005B3BD1"/>
    <w:rsid w:val="005B54D6"/>
    <w:rsid w:val="005C046E"/>
    <w:rsid w:val="005C29C3"/>
    <w:rsid w:val="005C2DDD"/>
    <w:rsid w:val="005C69B3"/>
    <w:rsid w:val="005C6A2C"/>
    <w:rsid w:val="005C6EBC"/>
    <w:rsid w:val="005C741C"/>
    <w:rsid w:val="005C7E0F"/>
    <w:rsid w:val="005D1BF3"/>
    <w:rsid w:val="005D1EA1"/>
    <w:rsid w:val="005D1F41"/>
    <w:rsid w:val="005D2012"/>
    <w:rsid w:val="005D32BA"/>
    <w:rsid w:val="005D7A55"/>
    <w:rsid w:val="005E3CC6"/>
    <w:rsid w:val="005E4AB4"/>
    <w:rsid w:val="005E51A2"/>
    <w:rsid w:val="005E531C"/>
    <w:rsid w:val="005E5FBE"/>
    <w:rsid w:val="005E71BC"/>
    <w:rsid w:val="005E7DCE"/>
    <w:rsid w:val="005F18E0"/>
    <w:rsid w:val="005F37BD"/>
    <w:rsid w:val="005F57E9"/>
    <w:rsid w:val="005F669E"/>
    <w:rsid w:val="00602DE1"/>
    <w:rsid w:val="00604B36"/>
    <w:rsid w:val="00605958"/>
    <w:rsid w:val="00606321"/>
    <w:rsid w:val="006079B7"/>
    <w:rsid w:val="006139FC"/>
    <w:rsid w:val="006220B5"/>
    <w:rsid w:val="006225C8"/>
    <w:rsid w:val="00623002"/>
    <w:rsid w:val="0062571F"/>
    <w:rsid w:val="006306F9"/>
    <w:rsid w:val="00630FE2"/>
    <w:rsid w:val="0063114C"/>
    <w:rsid w:val="006326A7"/>
    <w:rsid w:val="006331A2"/>
    <w:rsid w:val="0063428E"/>
    <w:rsid w:val="00637717"/>
    <w:rsid w:val="006432BD"/>
    <w:rsid w:val="0064428E"/>
    <w:rsid w:val="00647255"/>
    <w:rsid w:val="00647977"/>
    <w:rsid w:val="0065054A"/>
    <w:rsid w:val="00654552"/>
    <w:rsid w:val="00655014"/>
    <w:rsid w:val="00655615"/>
    <w:rsid w:val="00656327"/>
    <w:rsid w:val="006577E8"/>
    <w:rsid w:val="006606C4"/>
    <w:rsid w:val="00660DE2"/>
    <w:rsid w:val="00662161"/>
    <w:rsid w:val="00662531"/>
    <w:rsid w:val="006649E2"/>
    <w:rsid w:val="0067049E"/>
    <w:rsid w:val="00672865"/>
    <w:rsid w:val="00672C55"/>
    <w:rsid w:val="0067380E"/>
    <w:rsid w:val="00676312"/>
    <w:rsid w:val="00676522"/>
    <w:rsid w:val="00677FF6"/>
    <w:rsid w:val="00683D11"/>
    <w:rsid w:val="00683ECF"/>
    <w:rsid w:val="00684536"/>
    <w:rsid w:val="006850B3"/>
    <w:rsid w:val="00690C4F"/>
    <w:rsid w:val="00691895"/>
    <w:rsid w:val="0069351D"/>
    <w:rsid w:val="006944F7"/>
    <w:rsid w:val="00696571"/>
    <w:rsid w:val="006974DA"/>
    <w:rsid w:val="006A1489"/>
    <w:rsid w:val="006A308C"/>
    <w:rsid w:val="006A3D3A"/>
    <w:rsid w:val="006A3FCF"/>
    <w:rsid w:val="006A51CC"/>
    <w:rsid w:val="006A5674"/>
    <w:rsid w:val="006A5D95"/>
    <w:rsid w:val="006A7337"/>
    <w:rsid w:val="006A73B1"/>
    <w:rsid w:val="006A7CAE"/>
    <w:rsid w:val="006B04B5"/>
    <w:rsid w:val="006B341E"/>
    <w:rsid w:val="006B476E"/>
    <w:rsid w:val="006B77D0"/>
    <w:rsid w:val="006B789C"/>
    <w:rsid w:val="006C0A02"/>
    <w:rsid w:val="006C3DEB"/>
    <w:rsid w:val="006C5442"/>
    <w:rsid w:val="006C60BA"/>
    <w:rsid w:val="006C7072"/>
    <w:rsid w:val="006C7F6B"/>
    <w:rsid w:val="006D6569"/>
    <w:rsid w:val="006D787F"/>
    <w:rsid w:val="006E04A1"/>
    <w:rsid w:val="006E16ED"/>
    <w:rsid w:val="006E27D0"/>
    <w:rsid w:val="006E3559"/>
    <w:rsid w:val="006E4244"/>
    <w:rsid w:val="006E42AB"/>
    <w:rsid w:val="006E64C2"/>
    <w:rsid w:val="006E741B"/>
    <w:rsid w:val="006F1E28"/>
    <w:rsid w:val="006F571D"/>
    <w:rsid w:val="006F6584"/>
    <w:rsid w:val="006F6D5E"/>
    <w:rsid w:val="00700BD1"/>
    <w:rsid w:val="00700FBC"/>
    <w:rsid w:val="007010FE"/>
    <w:rsid w:val="007016FA"/>
    <w:rsid w:val="007031BC"/>
    <w:rsid w:val="00705775"/>
    <w:rsid w:val="00705AC9"/>
    <w:rsid w:val="00705ADC"/>
    <w:rsid w:val="00710293"/>
    <w:rsid w:val="007102D0"/>
    <w:rsid w:val="007104E5"/>
    <w:rsid w:val="007120CC"/>
    <w:rsid w:val="007167B7"/>
    <w:rsid w:val="00720223"/>
    <w:rsid w:val="00720B52"/>
    <w:rsid w:val="007233E1"/>
    <w:rsid w:val="00723F7E"/>
    <w:rsid w:val="0072662D"/>
    <w:rsid w:val="007268DB"/>
    <w:rsid w:val="00726D5A"/>
    <w:rsid w:val="00727501"/>
    <w:rsid w:val="00731A53"/>
    <w:rsid w:val="007365D2"/>
    <w:rsid w:val="007370C1"/>
    <w:rsid w:val="00737F24"/>
    <w:rsid w:val="00740619"/>
    <w:rsid w:val="00740CE6"/>
    <w:rsid w:val="00743C15"/>
    <w:rsid w:val="007445FC"/>
    <w:rsid w:val="007457AE"/>
    <w:rsid w:val="00745AD2"/>
    <w:rsid w:val="007468D6"/>
    <w:rsid w:val="00747BC3"/>
    <w:rsid w:val="007518B6"/>
    <w:rsid w:val="00753270"/>
    <w:rsid w:val="00753A64"/>
    <w:rsid w:val="00754A15"/>
    <w:rsid w:val="0075591A"/>
    <w:rsid w:val="00756358"/>
    <w:rsid w:val="00760FF2"/>
    <w:rsid w:val="00762310"/>
    <w:rsid w:val="00767A40"/>
    <w:rsid w:val="007704C9"/>
    <w:rsid w:val="00770BAD"/>
    <w:rsid w:val="0077255D"/>
    <w:rsid w:val="0077309B"/>
    <w:rsid w:val="00775171"/>
    <w:rsid w:val="00776803"/>
    <w:rsid w:val="00776B0A"/>
    <w:rsid w:val="00780AEF"/>
    <w:rsid w:val="00783555"/>
    <w:rsid w:val="00784ECB"/>
    <w:rsid w:val="007853BD"/>
    <w:rsid w:val="00787050"/>
    <w:rsid w:val="0078746D"/>
    <w:rsid w:val="00787C7F"/>
    <w:rsid w:val="007918C9"/>
    <w:rsid w:val="007942A5"/>
    <w:rsid w:val="007964D2"/>
    <w:rsid w:val="007A363F"/>
    <w:rsid w:val="007A70FD"/>
    <w:rsid w:val="007B2BCF"/>
    <w:rsid w:val="007B2D31"/>
    <w:rsid w:val="007B3A96"/>
    <w:rsid w:val="007B47BD"/>
    <w:rsid w:val="007B52E5"/>
    <w:rsid w:val="007B5688"/>
    <w:rsid w:val="007B573D"/>
    <w:rsid w:val="007C1FC6"/>
    <w:rsid w:val="007D4365"/>
    <w:rsid w:val="007D6111"/>
    <w:rsid w:val="007E05F9"/>
    <w:rsid w:val="007E1368"/>
    <w:rsid w:val="007E1D14"/>
    <w:rsid w:val="007E3C98"/>
    <w:rsid w:val="007E5BE5"/>
    <w:rsid w:val="007E6234"/>
    <w:rsid w:val="007E719B"/>
    <w:rsid w:val="007E7C42"/>
    <w:rsid w:val="007F4321"/>
    <w:rsid w:val="007F693F"/>
    <w:rsid w:val="008006E9"/>
    <w:rsid w:val="0080479F"/>
    <w:rsid w:val="00805318"/>
    <w:rsid w:val="00811F20"/>
    <w:rsid w:val="00812033"/>
    <w:rsid w:val="00813E2F"/>
    <w:rsid w:val="0081445C"/>
    <w:rsid w:val="00817D16"/>
    <w:rsid w:val="00817F3C"/>
    <w:rsid w:val="008225A3"/>
    <w:rsid w:val="0082378A"/>
    <w:rsid w:val="00824B6D"/>
    <w:rsid w:val="00824EDD"/>
    <w:rsid w:val="00826BB8"/>
    <w:rsid w:val="0083092B"/>
    <w:rsid w:val="0083096D"/>
    <w:rsid w:val="00830A07"/>
    <w:rsid w:val="00830FFF"/>
    <w:rsid w:val="008342FE"/>
    <w:rsid w:val="00836793"/>
    <w:rsid w:val="00836975"/>
    <w:rsid w:val="00840B7D"/>
    <w:rsid w:val="008414A6"/>
    <w:rsid w:val="00842596"/>
    <w:rsid w:val="00842B7F"/>
    <w:rsid w:val="008437DD"/>
    <w:rsid w:val="00843B1C"/>
    <w:rsid w:val="00845F58"/>
    <w:rsid w:val="00846FD2"/>
    <w:rsid w:val="008514D5"/>
    <w:rsid w:val="008517B3"/>
    <w:rsid w:val="0085236E"/>
    <w:rsid w:val="008534F4"/>
    <w:rsid w:val="008543CA"/>
    <w:rsid w:val="008554A8"/>
    <w:rsid w:val="00855E5D"/>
    <w:rsid w:val="00856890"/>
    <w:rsid w:val="00856D04"/>
    <w:rsid w:val="008601B2"/>
    <w:rsid w:val="008609FD"/>
    <w:rsid w:val="00861959"/>
    <w:rsid w:val="00862023"/>
    <w:rsid w:val="008629D2"/>
    <w:rsid w:val="008630EC"/>
    <w:rsid w:val="00863C52"/>
    <w:rsid w:val="0086461B"/>
    <w:rsid w:val="00865D86"/>
    <w:rsid w:val="00866731"/>
    <w:rsid w:val="00871B78"/>
    <w:rsid w:val="0087339A"/>
    <w:rsid w:val="00873447"/>
    <w:rsid w:val="0087514A"/>
    <w:rsid w:val="00875DD3"/>
    <w:rsid w:val="00877F5E"/>
    <w:rsid w:val="00877FB9"/>
    <w:rsid w:val="00880181"/>
    <w:rsid w:val="00880D5C"/>
    <w:rsid w:val="0088234E"/>
    <w:rsid w:val="008862C7"/>
    <w:rsid w:val="00886DC1"/>
    <w:rsid w:val="008874D8"/>
    <w:rsid w:val="00891D65"/>
    <w:rsid w:val="00893045"/>
    <w:rsid w:val="008968FD"/>
    <w:rsid w:val="008A07C7"/>
    <w:rsid w:val="008A3CDD"/>
    <w:rsid w:val="008A6791"/>
    <w:rsid w:val="008A744C"/>
    <w:rsid w:val="008B0288"/>
    <w:rsid w:val="008B15B3"/>
    <w:rsid w:val="008B1F11"/>
    <w:rsid w:val="008B1F58"/>
    <w:rsid w:val="008B3D68"/>
    <w:rsid w:val="008B3F64"/>
    <w:rsid w:val="008B5241"/>
    <w:rsid w:val="008B5770"/>
    <w:rsid w:val="008B5F26"/>
    <w:rsid w:val="008B615E"/>
    <w:rsid w:val="008C047E"/>
    <w:rsid w:val="008C118F"/>
    <w:rsid w:val="008C1D4E"/>
    <w:rsid w:val="008C220C"/>
    <w:rsid w:val="008C73BE"/>
    <w:rsid w:val="008D0912"/>
    <w:rsid w:val="008D2EFE"/>
    <w:rsid w:val="008D4BBF"/>
    <w:rsid w:val="008D7708"/>
    <w:rsid w:val="008E32DB"/>
    <w:rsid w:val="008E3EDF"/>
    <w:rsid w:val="008E3F49"/>
    <w:rsid w:val="008E534C"/>
    <w:rsid w:val="008E6802"/>
    <w:rsid w:val="008F11E2"/>
    <w:rsid w:val="008F36A1"/>
    <w:rsid w:val="008F3AFA"/>
    <w:rsid w:val="008F5B29"/>
    <w:rsid w:val="00900BB2"/>
    <w:rsid w:val="00900CAB"/>
    <w:rsid w:val="00900F46"/>
    <w:rsid w:val="009046F9"/>
    <w:rsid w:val="0090575B"/>
    <w:rsid w:val="00905777"/>
    <w:rsid w:val="009070CA"/>
    <w:rsid w:val="00910991"/>
    <w:rsid w:val="009116F2"/>
    <w:rsid w:val="00914511"/>
    <w:rsid w:val="00914556"/>
    <w:rsid w:val="00916B28"/>
    <w:rsid w:val="00921156"/>
    <w:rsid w:val="009236BB"/>
    <w:rsid w:val="00923AB6"/>
    <w:rsid w:val="00924B3D"/>
    <w:rsid w:val="009258C8"/>
    <w:rsid w:val="0092700A"/>
    <w:rsid w:val="009313C1"/>
    <w:rsid w:val="00933F6E"/>
    <w:rsid w:val="009455AB"/>
    <w:rsid w:val="00946289"/>
    <w:rsid w:val="0095066A"/>
    <w:rsid w:val="00950872"/>
    <w:rsid w:val="0095695D"/>
    <w:rsid w:val="0096026C"/>
    <w:rsid w:val="009605ED"/>
    <w:rsid w:val="00962FF5"/>
    <w:rsid w:val="00963C56"/>
    <w:rsid w:val="009665EB"/>
    <w:rsid w:val="00966BE2"/>
    <w:rsid w:val="00967679"/>
    <w:rsid w:val="0096768D"/>
    <w:rsid w:val="00971CD5"/>
    <w:rsid w:val="00972B17"/>
    <w:rsid w:val="00973048"/>
    <w:rsid w:val="009740BC"/>
    <w:rsid w:val="00974304"/>
    <w:rsid w:val="00975DF5"/>
    <w:rsid w:val="009810ED"/>
    <w:rsid w:val="00982012"/>
    <w:rsid w:val="00983143"/>
    <w:rsid w:val="00983219"/>
    <w:rsid w:val="00984BE2"/>
    <w:rsid w:val="00984D70"/>
    <w:rsid w:val="00985461"/>
    <w:rsid w:val="00985D99"/>
    <w:rsid w:val="00986301"/>
    <w:rsid w:val="00990634"/>
    <w:rsid w:val="00993DA8"/>
    <w:rsid w:val="00994AC1"/>
    <w:rsid w:val="00996943"/>
    <w:rsid w:val="009A0A09"/>
    <w:rsid w:val="009A5710"/>
    <w:rsid w:val="009A6B08"/>
    <w:rsid w:val="009B070B"/>
    <w:rsid w:val="009B0EA6"/>
    <w:rsid w:val="009B1BB1"/>
    <w:rsid w:val="009B2823"/>
    <w:rsid w:val="009B473F"/>
    <w:rsid w:val="009B5DD5"/>
    <w:rsid w:val="009B644B"/>
    <w:rsid w:val="009B70DC"/>
    <w:rsid w:val="009B75D0"/>
    <w:rsid w:val="009B7C16"/>
    <w:rsid w:val="009C0827"/>
    <w:rsid w:val="009C10DD"/>
    <w:rsid w:val="009C1FCC"/>
    <w:rsid w:val="009C3529"/>
    <w:rsid w:val="009C3AA8"/>
    <w:rsid w:val="009C3D31"/>
    <w:rsid w:val="009C4202"/>
    <w:rsid w:val="009C5DE4"/>
    <w:rsid w:val="009C764F"/>
    <w:rsid w:val="009C7E85"/>
    <w:rsid w:val="009D2FEE"/>
    <w:rsid w:val="009D3D44"/>
    <w:rsid w:val="009D4AC6"/>
    <w:rsid w:val="009D64B8"/>
    <w:rsid w:val="009E0897"/>
    <w:rsid w:val="009E2054"/>
    <w:rsid w:val="009E53EE"/>
    <w:rsid w:val="009E54DA"/>
    <w:rsid w:val="009E6ED2"/>
    <w:rsid w:val="009E7C19"/>
    <w:rsid w:val="009F05A2"/>
    <w:rsid w:val="009F2C79"/>
    <w:rsid w:val="009F43C9"/>
    <w:rsid w:val="009F53CA"/>
    <w:rsid w:val="009F5919"/>
    <w:rsid w:val="009F6C52"/>
    <w:rsid w:val="009F7689"/>
    <w:rsid w:val="00A01ED9"/>
    <w:rsid w:val="00A04B07"/>
    <w:rsid w:val="00A04D9F"/>
    <w:rsid w:val="00A0585A"/>
    <w:rsid w:val="00A20440"/>
    <w:rsid w:val="00A20BF0"/>
    <w:rsid w:val="00A20C12"/>
    <w:rsid w:val="00A20EA5"/>
    <w:rsid w:val="00A23072"/>
    <w:rsid w:val="00A2411A"/>
    <w:rsid w:val="00A24541"/>
    <w:rsid w:val="00A26AD3"/>
    <w:rsid w:val="00A27A3E"/>
    <w:rsid w:val="00A30868"/>
    <w:rsid w:val="00A332C0"/>
    <w:rsid w:val="00A33A8E"/>
    <w:rsid w:val="00A37237"/>
    <w:rsid w:val="00A41C3B"/>
    <w:rsid w:val="00A43AD5"/>
    <w:rsid w:val="00A44133"/>
    <w:rsid w:val="00A46DEB"/>
    <w:rsid w:val="00A5149B"/>
    <w:rsid w:val="00A5178C"/>
    <w:rsid w:val="00A51BF7"/>
    <w:rsid w:val="00A52871"/>
    <w:rsid w:val="00A54458"/>
    <w:rsid w:val="00A54620"/>
    <w:rsid w:val="00A564AC"/>
    <w:rsid w:val="00A567A8"/>
    <w:rsid w:val="00A57A15"/>
    <w:rsid w:val="00A6052B"/>
    <w:rsid w:val="00A645D9"/>
    <w:rsid w:val="00A74E9D"/>
    <w:rsid w:val="00A76BA9"/>
    <w:rsid w:val="00A80938"/>
    <w:rsid w:val="00A80A9D"/>
    <w:rsid w:val="00A825B4"/>
    <w:rsid w:val="00A82FEE"/>
    <w:rsid w:val="00A83903"/>
    <w:rsid w:val="00A85C03"/>
    <w:rsid w:val="00A86220"/>
    <w:rsid w:val="00A86C25"/>
    <w:rsid w:val="00A9029B"/>
    <w:rsid w:val="00A925DE"/>
    <w:rsid w:val="00A95FFC"/>
    <w:rsid w:val="00A974D7"/>
    <w:rsid w:val="00A97EF1"/>
    <w:rsid w:val="00AA1242"/>
    <w:rsid w:val="00AA1587"/>
    <w:rsid w:val="00AA2819"/>
    <w:rsid w:val="00AA3B21"/>
    <w:rsid w:val="00AA41CE"/>
    <w:rsid w:val="00AA65BB"/>
    <w:rsid w:val="00AA788A"/>
    <w:rsid w:val="00AB0516"/>
    <w:rsid w:val="00AB1B33"/>
    <w:rsid w:val="00AB6730"/>
    <w:rsid w:val="00AB7F54"/>
    <w:rsid w:val="00AC2FEC"/>
    <w:rsid w:val="00AC4705"/>
    <w:rsid w:val="00AC5D31"/>
    <w:rsid w:val="00AC75C8"/>
    <w:rsid w:val="00AD1BEA"/>
    <w:rsid w:val="00AD2D61"/>
    <w:rsid w:val="00AD2F0B"/>
    <w:rsid w:val="00AD6B09"/>
    <w:rsid w:val="00AD6CA9"/>
    <w:rsid w:val="00AE2387"/>
    <w:rsid w:val="00AE3500"/>
    <w:rsid w:val="00AE566C"/>
    <w:rsid w:val="00AF352C"/>
    <w:rsid w:val="00AF3823"/>
    <w:rsid w:val="00AF4DBF"/>
    <w:rsid w:val="00AF7BB1"/>
    <w:rsid w:val="00AF7BFA"/>
    <w:rsid w:val="00B005F1"/>
    <w:rsid w:val="00B014E6"/>
    <w:rsid w:val="00B01612"/>
    <w:rsid w:val="00B02828"/>
    <w:rsid w:val="00B04AB9"/>
    <w:rsid w:val="00B07D75"/>
    <w:rsid w:val="00B10FB1"/>
    <w:rsid w:val="00B12327"/>
    <w:rsid w:val="00B1302A"/>
    <w:rsid w:val="00B1305F"/>
    <w:rsid w:val="00B13261"/>
    <w:rsid w:val="00B148A2"/>
    <w:rsid w:val="00B16718"/>
    <w:rsid w:val="00B16CD4"/>
    <w:rsid w:val="00B1781A"/>
    <w:rsid w:val="00B17888"/>
    <w:rsid w:val="00B1788C"/>
    <w:rsid w:val="00B24545"/>
    <w:rsid w:val="00B27290"/>
    <w:rsid w:val="00B30B81"/>
    <w:rsid w:val="00B31000"/>
    <w:rsid w:val="00B335BA"/>
    <w:rsid w:val="00B34E34"/>
    <w:rsid w:val="00B377D2"/>
    <w:rsid w:val="00B37E12"/>
    <w:rsid w:val="00B4041F"/>
    <w:rsid w:val="00B412DD"/>
    <w:rsid w:val="00B421E2"/>
    <w:rsid w:val="00B437A7"/>
    <w:rsid w:val="00B45CE6"/>
    <w:rsid w:val="00B53AF1"/>
    <w:rsid w:val="00B542AE"/>
    <w:rsid w:val="00B54A47"/>
    <w:rsid w:val="00B5503C"/>
    <w:rsid w:val="00B55D29"/>
    <w:rsid w:val="00B6373A"/>
    <w:rsid w:val="00B63CB2"/>
    <w:rsid w:val="00B66C3B"/>
    <w:rsid w:val="00B675C1"/>
    <w:rsid w:val="00B75A5A"/>
    <w:rsid w:val="00B75F24"/>
    <w:rsid w:val="00B76891"/>
    <w:rsid w:val="00B76983"/>
    <w:rsid w:val="00B77A4D"/>
    <w:rsid w:val="00B80484"/>
    <w:rsid w:val="00B80941"/>
    <w:rsid w:val="00B81DA5"/>
    <w:rsid w:val="00B85FA5"/>
    <w:rsid w:val="00B8756E"/>
    <w:rsid w:val="00B87AA2"/>
    <w:rsid w:val="00B9026C"/>
    <w:rsid w:val="00B90B56"/>
    <w:rsid w:val="00B90F94"/>
    <w:rsid w:val="00B90FA8"/>
    <w:rsid w:val="00B91865"/>
    <w:rsid w:val="00B91A42"/>
    <w:rsid w:val="00B93183"/>
    <w:rsid w:val="00B9386E"/>
    <w:rsid w:val="00B94749"/>
    <w:rsid w:val="00B95504"/>
    <w:rsid w:val="00B96C5F"/>
    <w:rsid w:val="00BA077F"/>
    <w:rsid w:val="00BA2331"/>
    <w:rsid w:val="00BA2520"/>
    <w:rsid w:val="00BA4286"/>
    <w:rsid w:val="00BA54A9"/>
    <w:rsid w:val="00BA5AC7"/>
    <w:rsid w:val="00BA6D70"/>
    <w:rsid w:val="00BB07FE"/>
    <w:rsid w:val="00BB6223"/>
    <w:rsid w:val="00BC011F"/>
    <w:rsid w:val="00BC16FB"/>
    <w:rsid w:val="00BC1B6C"/>
    <w:rsid w:val="00BC6CD7"/>
    <w:rsid w:val="00BD270B"/>
    <w:rsid w:val="00BD4E22"/>
    <w:rsid w:val="00BD570E"/>
    <w:rsid w:val="00BD5E71"/>
    <w:rsid w:val="00BD6A55"/>
    <w:rsid w:val="00BD7B29"/>
    <w:rsid w:val="00BE0DF7"/>
    <w:rsid w:val="00BE1FD3"/>
    <w:rsid w:val="00BE2554"/>
    <w:rsid w:val="00BE4B8A"/>
    <w:rsid w:val="00BE63F8"/>
    <w:rsid w:val="00BF0FA0"/>
    <w:rsid w:val="00BF1229"/>
    <w:rsid w:val="00BF1780"/>
    <w:rsid w:val="00BF1A42"/>
    <w:rsid w:val="00BF3798"/>
    <w:rsid w:val="00BF51FF"/>
    <w:rsid w:val="00BF7168"/>
    <w:rsid w:val="00BF76B3"/>
    <w:rsid w:val="00BF79C7"/>
    <w:rsid w:val="00C00084"/>
    <w:rsid w:val="00C0127D"/>
    <w:rsid w:val="00C02903"/>
    <w:rsid w:val="00C03924"/>
    <w:rsid w:val="00C039F1"/>
    <w:rsid w:val="00C05989"/>
    <w:rsid w:val="00C06A8D"/>
    <w:rsid w:val="00C0769C"/>
    <w:rsid w:val="00C07B21"/>
    <w:rsid w:val="00C10082"/>
    <w:rsid w:val="00C10A7F"/>
    <w:rsid w:val="00C12580"/>
    <w:rsid w:val="00C12C91"/>
    <w:rsid w:val="00C12FFB"/>
    <w:rsid w:val="00C133C4"/>
    <w:rsid w:val="00C13AA3"/>
    <w:rsid w:val="00C14261"/>
    <w:rsid w:val="00C16DE9"/>
    <w:rsid w:val="00C20B17"/>
    <w:rsid w:val="00C211C5"/>
    <w:rsid w:val="00C23B1A"/>
    <w:rsid w:val="00C2416E"/>
    <w:rsid w:val="00C24173"/>
    <w:rsid w:val="00C25708"/>
    <w:rsid w:val="00C25B33"/>
    <w:rsid w:val="00C2634C"/>
    <w:rsid w:val="00C2723F"/>
    <w:rsid w:val="00C32470"/>
    <w:rsid w:val="00C340E0"/>
    <w:rsid w:val="00C36201"/>
    <w:rsid w:val="00C3655D"/>
    <w:rsid w:val="00C36C21"/>
    <w:rsid w:val="00C37569"/>
    <w:rsid w:val="00C37702"/>
    <w:rsid w:val="00C3775A"/>
    <w:rsid w:val="00C402F5"/>
    <w:rsid w:val="00C405AA"/>
    <w:rsid w:val="00C4085E"/>
    <w:rsid w:val="00C41D4B"/>
    <w:rsid w:val="00C43074"/>
    <w:rsid w:val="00C45B5F"/>
    <w:rsid w:val="00C521CD"/>
    <w:rsid w:val="00C52564"/>
    <w:rsid w:val="00C54104"/>
    <w:rsid w:val="00C5428A"/>
    <w:rsid w:val="00C552B3"/>
    <w:rsid w:val="00C5703E"/>
    <w:rsid w:val="00C57889"/>
    <w:rsid w:val="00C661A5"/>
    <w:rsid w:val="00C6632E"/>
    <w:rsid w:val="00C72846"/>
    <w:rsid w:val="00C778E0"/>
    <w:rsid w:val="00C824A3"/>
    <w:rsid w:val="00C840FF"/>
    <w:rsid w:val="00C86CDE"/>
    <w:rsid w:val="00C9198E"/>
    <w:rsid w:val="00C925C0"/>
    <w:rsid w:val="00C92AE5"/>
    <w:rsid w:val="00C935EA"/>
    <w:rsid w:val="00C95DEF"/>
    <w:rsid w:val="00CA37B8"/>
    <w:rsid w:val="00CA49F2"/>
    <w:rsid w:val="00CA5DA9"/>
    <w:rsid w:val="00CA76FD"/>
    <w:rsid w:val="00CB0853"/>
    <w:rsid w:val="00CB0960"/>
    <w:rsid w:val="00CB0C65"/>
    <w:rsid w:val="00CB2900"/>
    <w:rsid w:val="00CB2939"/>
    <w:rsid w:val="00CB39A2"/>
    <w:rsid w:val="00CB45D1"/>
    <w:rsid w:val="00CB5C65"/>
    <w:rsid w:val="00CC071E"/>
    <w:rsid w:val="00CC154A"/>
    <w:rsid w:val="00CC4CD3"/>
    <w:rsid w:val="00CC6869"/>
    <w:rsid w:val="00CC75D3"/>
    <w:rsid w:val="00CD17E6"/>
    <w:rsid w:val="00CD21DC"/>
    <w:rsid w:val="00CD35AB"/>
    <w:rsid w:val="00CD4728"/>
    <w:rsid w:val="00CD60DB"/>
    <w:rsid w:val="00CD70E9"/>
    <w:rsid w:val="00CD7553"/>
    <w:rsid w:val="00CE4AD4"/>
    <w:rsid w:val="00CE57FF"/>
    <w:rsid w:val="00CE71E6"/>
    <w:rsid w:val="00CF29E8"/>
    <w:rsid w:val="00CF30E7"/>
    <w:rsid w:val="00CF4A80"/>
    <w:rsid w:val="00CF4D88"/>
    <w:rsid w:val="00CF6E79"/>
    <w:rsid w:val="00D00AB6"/>
    <w:rsid w:val="00D05BF2"/>
    <w:rsid w:val="00D07784"/>
    <w:rsid w:val="00D077D0"/>
    <w:rsid w:val="00D117E3"/>
    <w:rsid w:val="00D12334"/>
    <w:rsid w:val="00D12D24"/>
    <w:rsid w:val="00D14A7B"/>
    <w:rsid w:val="00D1509D"/>
    <w:rsid w:val="00D1704E"/>
    <w:rsid w:val="00D21F4B"/>
    <w:rsid w:val="00D272B3"/>
    <w:rsid w:val="00D27420"/>
    <w:rsid w:val="00D277CF"/>
    <w:rsid w:val="00D27DA6"/>
    <w:rsid w:val="00D308E5"/>
    <w:rsid w:val="00D31132"/>
    <w:rsid w:val="00D321F6"/>
    <w:rsid w:val="00D3431E"/>
    <w:rsid w:val="00D357FC"/>
    <w:rsid w:val="00D36516"/>
    <w:rsid w:val="00D366FF"/>
    <w:rsid w:val="00D405A3"/>
    <w:rsid w:val="00D4237E"/>
    <w:rsid w:val="00D44644"/>
    <w:rsid w:val="00D45AC6"/>
    <w:rsid w:val="00D475AB"/>
    <w:rsid w:val="00D50149"/>
    <w:rsid w:val="00D5205B"/>
    <w:rsid w:val="00D52857"/>
    <w:rsid w:val="00D52DB2"/>
    <w:rsid w:val="00D52FF6"/>
    <w:rsid w:val="00D53507"/>
    <w:rsid w:val="00D561B4"/>
    <w:rsid w:val="00D56BF0"/>
    <w:rsid w:val="00D57D32"/>
    <w:rsid w:val="00D64376"/>
    <w:rsid w:val="00D64E48"/>
    <w:rsid w:val="00D651AE"/>
    <w:rsid w:val="00D6686A"/>
    <w:rsid w:val="00D674A5"/>
    <w:rsid w:val="00D70136"/>
    <w:rsid w:val="00D73275"/>
    <w:rsid w:val="00D733B1"/>
    <w:rsid w:val="00D7392B"/>
    <w:rsid w:val="00D7444D"/>
    <w:rsid w:val="00D7464F"/>
    <w:rsid w:val="00D76BDB"/>
    <w:rsid w:val="00D77C39"/>
    <w:rsid w:val="00D77C3C"/>
    <w:rsid w:val="00D80E41"/>
    <w:rsid w:val="00D82440"/>
    <w:rsid w:val="00D829B7"/>
    <w:rsid w:val="00D859E1"/>
    <w:rsid w:val="00D85E0F"/>
    <w:rsid w:val="00D87A66"/>
    <w:rsid w:val="00D92F68"/>
    <w:rsid w:val="00D9339D"/>
    <w:rsid w:val="00D948F8"/>
    <w:rsid w:val="00D96818"/>
    <w:rsid w:val="00DA0AF0"/>
    <w:rsid w:val="00DA1401"/>
    <w:rsid w:val="00DA1D46"/>
    <w:rsid w:val="00DA286A"/>
    <w:rsid w:val="00DA3306"/>
    <w:rsid w:val="00DA54ED"/>
    <w:rsid w:val="00DA6560"/>
    <w:rsid w:val="00DB1518"/>
    <w:rsid w:val="00DB30D6"/>
    <w:rsid w:val="00DB5B26"/>
    <w:rsid w:val="00DC4225"/>
    <w:rsid w:val="00DC430A"/>
    <w:rsid w:val="00DD0894"/>
    <w:rsid w:val="00DD19C5"/>
    <w:rsid w:val="00DD2FC7"/>
    <w:rsid w:val="00DD3061"/>
    <w:rsid w:val="00DD5331"/>
    <w:rsid w:val="00DD7B5C"/>
    <w:rsid w:val="00DE2E0C"/>
    <w:rsid w:val="00DE4D3D"/>
    <w:rsid w:val="00DE6352"/>
    <w:rsid w:val="00DF0123"/>
    <w:rsid w:val="00DF05E8"/>
    <w:rsid w:val="00DF0BB9"/>
    <w:rsid w:val="00DF4720"/>
    <w:rsid w:val="00DF7ACA"/>
    <w:rsid w:val="00E03B16"/>
    <w:rsid w:val="00E07DB1"/>
    <w:rsid w:val="00E1358D"/>
    <w:rsid w:val="00E149A6"/>
    <w:rsid w:val="00E20A27"/>
    <w:rsid w:val="00E23341"/>
    <w:rsid w:val="00E2380E"/>
    <w:rsid w:val="00E26C4E"/>
    <w:rsid w:val="00E30D86"/>
    <w:rsid w:val="00E3320A"/>
    <w:rsid w:val="00E35CD9"/>
    <w:rsid w:val="00E36670"/>
    <w:rsid w:val="00E41E89"/>
    <w:rsid w:val="00E42A1B"/>
    <w:rsid w:val="00E436E5"/>
    <w:rsid w:val="00E4561C"/>
    <w:rsid w:val="00E46D9C"/>
    <w:rsid w:val="00E503B8"/>
    <w:rsid w:val="00E53C3D"/>
    <w:rsid w:val="00E54A26"/>
    <w:rsid w:val="00E579D6"/>
    <w:rsid w:val="00E613AD"/>
    <w:rsid w:val="00E63703"/>
    <w:rsid w:val="00E637DF"/>
    <w:rsid w:val="00E64B04"/>
    <w:rsid w:val="00E661DE"/>
    <w:rsid w:val="00E666D2"/>
    <w:rsid w:val="00E66CB5"/>
    <w:rsid w:val="00E66ED3"/>
    <w:rsid w:val="00E66F7B"/>
    <w:rsid w:val="00E70513"/>
    <w:rsid w:val="00E71A81"/>
    <w:rsid w:val="00E7263F"/>
    <w:rsid w:val="00E7599E"/>
    <w:rsid w:val="00E7671B"/>
    <w:rsid w:val="00E8092F"/>
    <w:rsid w:val="00E83542"/>
    <w:rsid w:val="00E8378D"/>
    <w:rsid w:val="00E866C9"/>
    <w:rsid w:val="00E872B1"/>
    <w:rsid w:val="00E875DB"/>
    <w:rsid w:val="00E87BDB"/>
    <w:rsid w:val="00E90219"/>
    <w:rsid w:val="00E9060C"/>
    <w:rsid w:val="00E907EE"/>
    <w:rsid w:val="00E9167B"/>
    <w:rsid w:val="00E94FDE"/>
    <w:rsid w:val="00E961D5"/>
    <w:rsid w:val="00E97AFA"/>
    <w:rsid w:val="00EA0FFF"/>
    <w:rsid w:val="00EA1A05"/>
    <w:rsid w:val="00EA3D50"/>
    <w:rsid w:val="00EA4B60"/>
    <w:rsid w:val="00EA5D25"/>
    <w:rsid w:val="00EA6393"/>
    <w:rsid w:val="00EA6AF9"/>
    <w:rsid w:val="00EA7282"/>
    <w:rsid w:val="00EB4A15"/>
    <w:rsid w:val="00EB55FD"/>
    <w:rsid w:val="00EB5F55"/>
    <w:rsid w:val="00EB6A18"/>
    <w:rsid w:val="00EC2BC3"/>
    <w:rsid w:val="00EC7EB2"/>
    <w:rsid w:val="00ED1553"/>
    <w:rsid w:val="00ED174B"/>
    <w:rsid w:val="00ED2224"/>
    <w:rsid w:val="00ED4315"/>
    <w:rsid w:val="00ED4A2D"/>
    <w:rsid w:val="00ED6049"/>
    <w:rsid w:val="00EE0DD5"/>
    <w:rsid w:val="00EE2A40"/>
    <w:rsid w:val="00EE3242"/>
    <w:rsid w:val="00EE4C6A"/>
    <w:rsid w:val="00EE52BA"/>
    <w:rsid w:val="00EE5647"/>
    <w:rsid w:val="00EE7C4A"/>
    <w:rsid w:val="00EE7E0C"/>
    <w:rsid w:val="00EF2940"/>
    <w:rsid w:val="00EF5763"/>
    <w:rsid w:val="00EF7848"/>
    <w:rsid w:val="00F00E21"/>
    <w:rsid w:val="00F012EA"/>
    <w:rsid w:val="00F01A77"/>
    <w:rsid w:val="00F04B3D"/>
    <w:rsid w:val="00F04C84"/>
    <w:rsid w:val="00F06359"/>
    <w:rsid w:val="00F1053E"/>
    <w:rsid w:val="00F11608"/>
    <w:rsid w:val="00F11BFD"/>
    <w:rsid w:val="00F12578"/>
    <w:rsid w:val="00F12DF5"/>
    <w:rsid w:val="00F13005"/>
    <w:rsid w:val="00F17B15"/>
    <w:rsid w:val="00F20731"/>
    <w:rsid w:val="00F23084"/>
    <w:rsid w:val="00F235A8"/>
    <w:rsid w:val="00F26B3F"/>
    <w:rsid w:val="00F270FF"/>
    <w:rsid w:val="00F27ECC"/>
    <w:rsid w:val="00F30C4E"/>
    <w:rsid w:val="00F32738"/>
    <w:rsid w:val="00F33184"/>
    <w:rsid w:val="00F34DFA"/>
    <w:rsid w:val="00F36DA3"/>
    <w:rsid w:val="00F3757C"/>
    <w:rsid w:val="00F43317"/>
    <w:rsid w:val="00F45409"/>
    <w:rsid w:val="00F45A69"/>
    <w:rsid w:val="00F462CC"/>
    <w:rsid w:val="00F50185"/>
    <w:rsid w:val="00F50F60"/>
    <w:rsid w:val="00F510BE"/>
    <w:rsid w:val="00F51629"/>
    <w:rsid w:val="00F52C99"/>
    <w:rsid w:val="00F538A8"/>
    <w:rsid w:val="00F544C5"/>
    <w:rsid w:val="00F56366"/>
    <w:rsid w:val="00F56B3B"/>
    <w:rsid w:val="00F6056A"/>
    <w:rsid w:val="00F64236"/>
    <w:rsid w:val="00F64500"/>
    <w:rsid w:val="00F65B4E"/>
    <w:rsid w:val="00F6765D"/>
    <w:rsid w:val="00F71A3F"/>
    <w:rsid w:val="00F739DA"/>
    <w:rsid w:val="00F73D97"/>
    <w:rsid w:val="00F746BC"/>
    <w:rsid w:val="00F7585B"/>
    <w:rsid w:val="00F80034"/>
    <w:rsid w:val="00F80BBC"/>
    <w:rsid w:val="00F82590"/>
    <w:rsid w:val="00F83D2B"/>
    <w:rsid w:val="00F8611F"/>
    <w:rsid w:val="00F90571"/>
    <w:rsid w:val="00F9069B"/>
    <w:rsid w:val="00F90A00"/>
    <w:rsid w:val="00F9244D"/>
    <w:rsid w:val="00F92ACB"/>
    <w:rsid w:val="00F96752"/>
    <w:rsid w:val="00F968AD"/>
    <w:rsid w:val="00F97920"/>
    <w:rsid w:val="00FA0989"/>
    <w:rsid w:val="00FA173F"/>
    <w:rsid w:val="00FA190D"/>
    <w:rsid w:val="00FA1F43"/>
    <w:rsid w:val="00FA2856"/>
    <w:rsid w:val="00FA2917"/>
    <w:rsid w:val="00FA2DA1"/>
    <w:rsid w:val="00FA3805"/>
    <w:rsid w:val="00FA5D7B"/>
    <w:rsid w:val="00FA64BD"/>
    <w:rsid w:val="00FA7F33"/>
    <w:rsid w:val="00FB0832"/>
    <w:rsid w:val="00FB13EB"/>
    <w:rsid w:val="00FC116D"/>
    <w:rsid w:val="00FC1495"/>
    <w:rsid w:val="00FC6EC4"/>
    <w:rsid w:val="00FD3A4A"/>
    <w:rsid w:val="00FD4089"/>
    <w:rsid w:val="00FD5FA5"/>
    <w:rsid w:val="00FD6BF1"/>
    <w:rsid w:val="00FE0382"/>
    <w:rsid w:val="00FE0946"/>
    <w:rsid w:val="00FF338C"/>
    <w:rsid w:val="00FF4A54"/>
    <w:rsid w:val="00FF5BB9"/>
    <w:rsid w:val="00FF6213"/>
    <w:rsid w:val="00FF7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F747C80"/>
  <w15:docId w15:val="{EB8C30DF-DDFB-4BE6-802E-EB360CAC1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>
      <w:pPr>
        <w:ind w:left="1066" w:hanging="357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43A7A"/>
    <w:pPr>
      <w:ind w:left="0" w:firstLine="0"/>
      <w:jc w:val="left"/>
    </w:pPr>
    <w:rPr>
      <w:rFonts w:ascii="Arial" w:hAnsi="Arial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7B573D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90ConcerneDef">
    <w:name w:val="090 Concerne_Def"/>
    <w:basedOn w:val="Normal"/>
    <w:rsid w:val="00683ECF"/>
    <w:pPr>
      <w:spacing w:before="600" w:after="240"/>
    </w:pPr>
    <w:rPr>
      <w:b/>
    </w:rPr>
  </w:style>
  <w:style w:type="paragraph" w:customStyle="1" w:styleId="100TitreDef">
    <w:name w:val="100 Titre_Def"/>
    <w:basedOn w:val="Normal"/>
    <w:rsid w:val="00A24541"/>
    <w:pPr>
      <w:spacing w:before="640" w:after="220"/>
    </w:pPr>
  </w:style>
  <w:style w:type="paragraph" w:customStyle="1" w:styleId="110CorpsTextePuceslamarge">
    <w:name w:val="110 CorpsTexte_Puces à la marge"/>
    <w:basedOn w:val="110CorpsTexteDef"/>
    <w:qFormat/>
    <w:rsid w:val="00B80484"/>
    <w:pPr>
      <w:numPr>
        <w:numId w:val="1"/>
      </w:numPr>
      <w:ind w:left="357" w:hanging="357"/>
      <w:jc w:val="both"/>
    </w:pPr>
  </w:style>
  <w:style w:type="paragraph" w:customStyle="1" w:styleId="030TypeCourrierStd">
    <w:name w:val="030 TypeCourrier_Std"/>
    <w:basedOn w:val="030CadreDef"/>
    <w:rsid w:val="009E54DA"/>
    <w:pPr>
      <w:framePr w:w="4253" w:h="227" w:hRule="exact" w:wrap="around" w:x="7032" w:y="2382"/>
      <w:tabs>
        <w:tab w:val="clear" w:pos="1361"/>
      </w:tabs>
    </w:pPr>
    <w:rPr>
      <w:sz w:val="20"/>
    </w:rPr>
  </w:style>
  <w:style w:type="paragraph" w:customStyle="1" w:styleId="040Destinataire">
    <w:name w:val="040 Destinataire"/>
    <w:basedOn w:val="030CadreDef"/>
    <w:rsid w:val="009E54DA"/>
    <w:pPr>
      <w:framePr w:w="4253" w:h="1644" w:hRule="exact" w:hSpace="113" w:wrap="notBeside" w:x="7032" w:y="2779"/>
    </w:pPr>
    <w:rPr>
      <w:sz w:val="20"/>
    </w:rPr>
  </w:style>
  <w:style w:type="paragraph" w:customStyle="1" w:styleId="110CorpsTexteDef">
    <w:name w:val="110 CorpsTexte_Def"/>
    <w:basedOn w:val="Normal"/>
    <w:rsid w:val="00A24541"/>
    <w:pPr>
      <w:spacing w:before="120"/>
    </w:pPr>
  </w:style>
  <w:style w:type="paragraph" w:customStyle="1" w:styleId="120PolitesseDef">
    <w:name w:val="120 Politesse_Def"/>
    <w:basedOn w:val="Normal"/>
    <w:autoRedefine/>
    <w:rsid w:val="00923AB6"/>
    <w:pPr>
      <w:spacing w:before="120"/>
    </w:pPr>
  </w:style>
  <w:style w:type="paragraph" w:customStyle="1" w:styleId="130SocieteDef">
    <w:name w:val="130 Societe_Def"/>
    <w:basedOn w:val="Normal"/>
    <w:rsid w:val="00A24541"/>
    <w:pPr>
      <w:spacing w:before="480"/>
    </w:pPr>
  </w:style>
  <w:style w:type="paragraph" w:customStyle="1" w:styleId="140SignatureDef">
    <w:name w:val="140 Signature_Def"/>
    <w:basedOn w:val="Normal"/>
    <w:rsid w:val="00A24541"/>
    <w:pPr>
      <w:spacing w:before="360"/>
      <w:contextualSpacing/>
    </w:pPr>
  </w:style>
  <w:style w:type="paragraph" w:customStyle="1" w:styleId="150AnnexeDef">
    <w:name w:val="150 Annexe_Def"/>
    <w:basedOn w:val="Normal"/>
    <w:rsid w:val="009A0A09"/>
  </w:style>
  <w:style w:type="paragraph" w:customStyle="1" w:styleId="110CorpsTexteStdEsp66">
    <w:name w:val="110 CorpsTexte_Std_Esp_6+6"/>
    <w:basedOn w:val="110CorpsTexteDef"/>
    <w:rsid w:val="000D12DF"/>
    <w:pPr>
      <w:spacing w:after="120"/>
    </w:pPr>
  </w:style>
  <w:style w:type="paragraph" w:customStyle="1" w:styleId="110CorpsTexteRetraitG1cm">
    <w:name w:val="110 CorpsTexte_Retrait_G_+1cm"/>
    <w:basedOn w:val="110CorpsTexteDef"/>
    <w:rsid w:val="000D12DF"/>
    <w:pPr>
      <w:ind w:left="567"/>
    </w:pPr>
  </w:style>
  <w:style w:type="paragraph" w:customStyle="1" w:styleId="140SignatureSimpleFonction">
    <w:name w:val="140 Signature_SimpleFonction"/>
    <w:basedOn w:val="140SignatureDef"/>
    <w:rsid w:val="00767A40"/>
    <w:pPr>
      <w:spacing w:before="720"/>
    </w:pPr>
  </w:style>
  <w:style w:type="paragraph" w:customStyle="1" w:styleId="140SignatureSimpleNom">
    <w:name w:val="140 Signature_SimpleNom"/>
    <w:basedOn w:val="140SignatureDef"/>
    <w:next w:val="140SignatureSimpleFonction"/>
    <w:qFormat/>
    <w:rsid w:val="00A564AC"/>
  </w:style>
  <w:style w:type="paragraph" w:customStyle="1" w:styleId="140SignatureDoubleFonction">
    <w:name w:val="140 Signature_DoubleFonction"/>
    <w:basedOn w:val="140SignatureDef"/>
    <w:rsid w:val="00767A40"/>
    <w:pPr>
      <w:tabs>
        <w:tab w:val="left" w:pos="3402"/>
      </w:tabs>
      <w:spacing w:before="720"/>
    </w:pPr>
  </w:style>
  <w:style w:type="paragraph" w:customStyle="1" w:styleId="140SignatureDoubleNom">
    <w:name w:val="140 Signature_DoubleNom"/>
    <w:basedOn w:val="140SignatureDef"/>
    <w:next w:val="140SignatureDoubleFonction"/>
    <w:qFormat/>
    <w:rsid w:val="00A24541"/>
    <w:pPr>
      <w:tabs>
        <w:tab w:val="left" w:pos="3402"/>
      </w:tabs>
    </w:pPr>
  </w:style>
  <w:style w:type="paragraph" w:customStyle="1" w:styleId="090ConcerneStd">
    <w:name w:val="090 Concerne_Std"/>
    <w:basedOn w:val="090ConcerneDef"/>
    <w:rsid w:val="00BC16FB"/>
  </w:style>
  <w:style w:type="paragraph" w:customStyle="1" w:styleId="090ConcerneStd2lignes">
    <w:name w:val="090 Concerne_Std_2_lignes"/>
    <w:basedOn w:val="090ConcerneDef"/>
    <w:qFormat/>
    <w:rsid w:val="00D12D24"/>
    <w:pPr>
      <w:spacing w:before="720"/>
    </w:pPr>
  </w:style>
  <w:style w:type="paragraph" w:customStyle="1" w:styleId="130SocieteStd">
    <w:name w:val="130 Societe_Std"/>
    <w:basedOn w:val="130SocieteDef"/>
    <w:rsid w:val="00A24541"/>
    <w:pPr>
      <w:tabs>
        <w:tab w:val="center" w:pos="6804"/>
      </w:tabs>
      <w:spacing w:before="240" w:after="120"/>
    </w:pPr>
  </w:style>
  <w:style w:type="paragraph" w:customStyle="1" w:styleId="150AnnexeStd">
    <w:name w:val="150 Annexe_Std"/>
    <w:basedOn w:val="150AnnexeDef"/>
    <w:rsid w:val="00593269"/>
    <w:pPr>
      <w:framePr w:w="9356" w:h="624" w:hRule="exact" w:hSpace="181" w:wrap="notBeside" w:vAnchor="page" w:hAnchor="page" w:x="1929" w:y="15276"/>
      <w:shd w:val="solid" w:color="FFFFFF" w:fill="FFFFFF"/>
      <w:ind w:left="964" w:hanging="964"/>
    </w:pPr>
  </w:style>
  <w:style w:type="paragraph" w:styleId="En-tte">
    <w:name w:val="header"/>
    <w:basedOn w:val="Normal"/>
    <w:link w:val="En-tteCar"/>
    <w:uiPriority w:val="99"/>
    <w:rsid w:val="008B524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F50185"/>
    <w:pPr>
      <w:spacing w:before="120"/>
      <w:ind w:left="-567"/>
      <w:contextualSpacing/>
    </w:pPr>
    <w:rPr>
      <w:sz w:val="14"/>
    </w:rPr>
  </w:style>
  <w:style w:type="character" w:styleId="Numrodepage">
    <w:name w:val="page number"/>
    <w:rsid w:val="008E32DB"/>
    <w:rPr>
      <w:sz w:val="16"/>
    </w:rPr>
  </w:style>
  <w:style w:type="paragraph" w:customStyle="1" w:styleId="110CorpsTexteJustifi">
    <w:name w:val="110 CorpsTexte_Justifié"/>
    <w:basedOn w:val="110CorpsTexteDef"/>
    <w:link w:val="110CorpsTexteJustifiCar"/>
    <w:qFormat/>
    <w:rsid w:val="007F693F"/>
    <w:pPr>
      <w:spacing w:after="120"/>
      <w:jc w:val="both"/>
    </w:pPr>
  </w:style>
  <w:style w:type="paragraph" w:customStyle="1" w:styleId="090ConcernePageAccompagnement">
    <w:name w:val="090 Concerne_PageAccompagnement"/>
    <w:basedOn w:val="090ConcerneDef"/>
    <w:qFormat/>
    <w:rsid w:val="00A24541"/>
    <w:pPr>
      <w:spacing w:before="960" w:after="120"/>
    </w:pPr>
    <w:rPr>
      <w:b w:val="0"/>
      <w:lang w:val="fr-CH"/>
    </w:rPr>
  </w:style>
  <w:style w:type="paragraph" w:customStyle="1" w:styleId="030CadreDef">
    <w:name w:val="030 Cadre_Def"/>
    <w:basedOn w:val="Normal"/>
    <w:rsid w:val="00D12D24"/>
    <w:pPr>
      <w:framePr w:w="3969" w:h="284" w:hRule="exact" w:wrap="notBeside" w:vAnchor="page" w:hAnchor="page" w:x="1929" w:y="3403"/>
      <w:tabs>
        <w:tab w:val="left" w:pos="1361"/>
      </w:tabs>
    </w:pPr>
    <w:rPr>
      <w:sz w:val="16"/>
    </w:rPr>
  </w:style>
  <w:style w:type="paragraph" w:customStyle="1" w:styleId="050AffTraitee">
    <w:name w:val="050 AffTraitee"/>
    <w:basedOn w:val="030CadreDef"/>
    <w:rsid w:val="009E54DA"/>
    <w:pPr>
      <w:framePr w:h="397" w:hRule="exact" w:wrap="notBeside" w:y="3431"/>
    </w:pPr>
    <w:rPr>
      <w:b/>
    </w:rPr>
  </w:style>
  <w:style w:type="paragraph" w:customStyle="1" w:styleId="080Date">
    <w:name w:val="080 Date"/>
    <w:basedOn w:val="030CadreDef"/>
    <w:rsid w:val="00072C22"/>
    <w:pPr>
      <w:framePr w:h="227" w:hRule="exact" w:wrap="notBeside" w:y="5274"/>
    </w:pPr>
  </w:style>
  <w:style w:type="paragraph" w:customStyle="1" w:styleId="070Rfrences">
    <w:name w:val="070 Références"/>
    <w:basedOn w:val="030CadreDef"/>
    <w:rsid w:val="00683ECF"/>
    <w:pPr>
      <w:framePr w:h="397" w:hRule="exact" w:wrap="notBeside" w:y="4424"/>
    </w:pPr>
  </w:style>
  <w:style w:type="paragraph" w:customStyle="1" w:styleId="060TelFaxCourriel">
    <w:name w:val="060 TelFaxCourriel"/>
    <w:basedOn w:val="030CadreDef"/>
    <w:rsid w:val="00DD19C5"/>
    <w:pPr>
      <w:framePr w:h="595" w:hRule="exact" w:wrap="notBeside" w:y="3828"/>
      <w:tabs>
        <w:tab w:val="clear" w:pos="1361"/>
        <w:tab w:val="left" w:pos="227"/>
      </w:tabs>
    </w:pPr>
    <w:rPr>
      <w:lang w:val="fr-CH"/>
    </w:rPr>
  </w:style>
  <w:style w:type="paragraph" w:customStyle="1" w:styleId="100TitreStd">
    <w:name w:val="100 Titre_Std"/>
    <w:basedOn w:val="100TitreDef"/>
    <w:qFormat/>
    <w:rsid w:val="00BC16FB"/>
    <w:pPr>
      <w:framePr w:wrap="around" w:hAnchor="text"/>
    </w:pPr>
  </w:style>
  <w:style w:type="paragraph" w:customStyle="1" w:styleId="160PieddepageDef">
    <w:name w:val="160 Pied de page_Def"/>
    <w:basedOn w:val="Pieddepage"/>
    <w:qFormat/>
    <w:rsid w:val="00737F24"/>
  </w:style>
  <w:style w:type="paragraph" w:customStyle="1" w:styleId="110CorpsTextePucesenretrait">
    <w:name w:val="110 CorpsTexte_Puces en retrait"/>
    <w:basedOn w:val="110CorpsTexteDef"/>
    <w:qFormat/>
    <w:rsid w:val="00B80484"/>
    <w:pPr>
      <w:numPr>
        <w:numId w:val="2"/>
      </w:numPr>
      <w:ind w:left="714" w:hanging="357"/>
      <w:jc w:val="both"/>
    </w:pPr>
  </w:style>
  <w:style w:type="paragraph" w:customStyle="1" w:styleId="110CorpsTexteNumerolamarge">
    <w:name w:val="110 CorpsTexte_Numero à la marge"/>
    <w:basedOn w:val="110CorpsTexteDef"/>
    <w:qFormat/>
    <w:rsid w:val="00B80484"/>
    <w:pPr>
      <w:numPr>
        <w:numId w:val="3"/>
      </w:numPr>
      <w:ind w:left="357" w:hanging="357"/>
      <w:jc w:val="both"/>
    </w:pPr>
  </w:style>
  <w:style w:type="paragraph" w:customStyle="1" w:styleId="110CorpsTexteNumeroenretrait">
    <w:name w:val="110 CorpsTexte_Numero en retrait"/>
    <w:basedOn w:val="110CorpsTexteDef"/>
    <w:qFormat/>
    <w:rsid w:val="00B80484"/>
    <w:pPr>
      <w:numPr>
        <w:numId w:val="4"/>
      </w:numPr>
      <w:ind w:left="714" w:hanging="357"/>
      <w:jc w:val="both"/>
    </w:pPr>
  </w:style>
  <w:style w:type="paragraph" w:customStyle="1" w:styleId="120PolitesseJustifi">
    <w:name w:val="120 Politesse_Justifié"/>
    <w:basedOn w:val="120PolitesseDef"/>
    <w:qFormat/>
    <w:rsid w:val="004A1675"/>
    <w:pPr>
      <w:jc w:val="both"/>
    </w:pPr>
  </w:style>
  <w:style w:type="paragraph" w:customStyle="1" w:styleId="090ConcerneStd2eparagraphe">
    <w:name w:val="090 Concerne_Std_2e paragraphe"/>
    <w:basedOn w:val="090ConcerneDef"/>
    <w:qFormat/>
    <w:rsid w:val="00BC16FB"/>
    <w:pPr>
      <w:spacing w:before="240"/>
    </w:pPr>
  </w:style>
  <w:style w:type="paragraph" w:customStyle="1" w:styleId="030TypeCourrierGras">
    <w:name w:val="030 TypeCourrier Gras"/>
    <w:basedOn w:val="030CadreDef"/>
    <w:qFormat/>
    <w:rsid w:val="009E54DA"/>
    <w:pPr>
      <w:framePr w:w="4253" w:h="227" w:hRule="exact" w:wrap="notBeside" w:x="7032" w:y="2382"/>
      <w:tabs>
        <w:tab w:val="clear" w:pos="1361"/>
        <w:tab w:val="right" w:pos="4253"/>
      </w:tabs>
      <w:spacing w:after="120"/>
    </w:pPr>
    <w:rPr>
      <w:b/>
      <w:sz w:val="20"/>
    </w:rPr>
  </w:style>
  <w:style w:type="paragraph" w:customStyle="1" w:styleId="090ConcerneStd2lignes-corps11">
    <w:name w:val="090 Concerne_Std_2_lignes - corps 11"/>
    <w:basedOn w:val="090ConcerneDef"/>
    <w:qFormat/>
    <w:rsid w:val="00A24541"/>
    <w:rPr>
      <w:sz w:val="22"/>
    </w:rPr>
  </w:style>
  <w:style w:type="paragraph" w:customStyle="1" w:styleId="160PieddepageStd">
    <w:name w:val="160 Pied de page_Std"/>
    <w:basedOn w:val="160PieddepageDef"/>
    <w:qFormat/>
    <w:rsid w:val="002546F0"/>
    <w:pPr>
      <w:ind w:left="397" w:hanging="964"/>
    </w:pPr>
  </w:style>
  <w:style w:type="paragraph" w:customStyle="1" w:styleId="040DestinataireGras">
    <w:name w:val="040 Destinataire_Gras"/>
    <w:basedOn w:val="040Destinataire"/>
    <w:next w:val="080Date"/>
    <w:qFormat/>
    <w:rsid w:val="00B335BA"/>
    <w:pPr>
      <w:framePr w:wrap="notBeside"/>
    </w:pPr>
    <w:rPr>
      <w:b/>
    </w:rPr>
  </w:style>
  <w:style w:type="paragraph" w:customStyle="1" w:styleId="110CorpsTexteLettresenretrait">
    <w:name w:val="110 CorpsTexte_Lettres en retrait"/>
    <w:basedOn w:val="110CorpsTexteNumeroenretrait"/>
    <w:qFormat/>
    <w:rsid w:val="00855E5D"/>
    <w:pPr>
      <w:numPr>
        <w:numId w:val="5"/>
      </w:numPr>
    </w:pPr>
  </w:style>
  <w:style w:type="character" w:styleId="Textedelespacerserv">
    <w:name w:val="Placeholder Text"/>
    <w:basedOn w:val="Policepardfaut"/>
    <w:uiPriority w:val="99"/>
    <w:semiHidden/>
    <w:rsid w:val="00E7599E"/>
    <w:rPr>
      <w:color w:val="808080"/>
    </w:rPr>
  </w:style>
  <w:style w:type="paragraph" w:customStyle="1" w:styleId="090ConcerneStd2lignes-corps11centr">
    <w:name w:val="090 Concerne_Std_2_lignes - corps 11 + centré"/>
    <w:basedOn w:val="090ConcerneStd2lignes-corps11"/>
    <w:qFormat/>
    <w:rsid w:val="00BC16FB"/>
    <w:pPr>
      <w:jc w:val="center"/>
    </w:pPr>
    <w:rPr>
      <w:lang w:val="fr-CH"/>
    </w:rPr>
  </w:style>
  <w:style w:type="paragraph" w:customStyle="1" w:styleId="110CorpsTexteChiffreromainslamarge">
    <w:name w:val="110 CorpsTexte_Chiffre romains à la marge"/>
    <w:basedOn w:val="110CorpsTextePuceslamarge"/>
    <w:qFormat/>
    <w:rsid w:val="008E6802"/>
    <w:pPr>
      <w:numPr>
        <w:numId w:val="6"/>
      </w:numPr>
    </w:pPr>
    <w:rPr>
      <w:b/>
      <w:u w:val="single"/>
    </w:rPr>
  </w:style>
  <w:style w:type="paragraph" w:customStyle="1" w:styleId="090ConcernePetit">
    <w:name w:val="090 Concerne_Petit"/>
    <w:basedOn w:val="090ConcerneStd"/>
    <w:qFormat/>
    <w:rsid w:val="00D308E5"/>
    <w:pPr>
      <w:spacing w:before="360" w:after="120"/>
    </w:pPr>
  </w:style>
  <w:style w:type="paragraph" w:styleId="Textedebulles">
    <w:name w:val="Balloon Text"/>
    <w:basedOn w:val="Normal"/>
    <w:link w:val="TextedebullesCar"/>
    <w:rsid w:val="003659B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3659BB"/>
    <w:rPr>
      <w:rFonts w:ascii="Tahoma" w:hAnsi="Tahoma" w:cs="Tahoma"/>
      <w:sz w:val="16"/>
      <w:szCs w:val="16"/>
      <w:lang w:val="fr-FR" w:eastAsia="fr-FR"/>
    </w:rPr>
  </w:style>
  <w:style w:type="paragraph" w:customStyle="1" w:styleId="040Destinataire2">
    <w:name w:val="040 Destinataire2"/>
    <w:basedOn w:val="040Destinataire"/>
    <w:qFormat/>
    <w:rsid w:val="009E54DA"/>
    <w:pPr>
      <w:framePr w:wrap="notBeside"/>
    </w:pPr>
  </w:style>
  <w:style w:type="paragraph" w:customStyle="1" w:styleId="090ConcerneStd2lignesPetit">
    <w:name w:val="090 Concerne_Std_2_lignes_Petit"/>
    <w:basedOn w:val="090ConcerneStd2lignes"/>
    <w:qFormat/>
    <w:rsid w:val="00385344"/>
    <w:pPr>
      <w:spacing w:before="360" w:after="120"/>
    </w:pPr>
  </w:style>
  <w:style w:type="character" w:customStyle="1" w:styleId="En-tteCar">
    <w:name w:val="En-tête Car"/>
    <w:basedOn w:val="Policepardfaut"/>
    <w:link w:val="En-tte"/>
    <w:uiPriority w:val="99"/>
    <w:rsid w:val="00F26B3F"/>
    <w:rPr>
      <w:rFonts w:ascii="Arial" w:hAnsi="Arial"/>
      <w:szCs w:val="24"/>
      <w:lang w:val="fr-FR" w:eastAsia="fr-FR"/>
    </w:rPr>
  </w:style>
  <w:style w:type="character" w:customStyle="1" w:styleId="110CorpsTexteJustifiCar">
    <w:name w:val="110 CorpsTexte_Justifié Car"/>
    <w:basedOn w:val="Policepardfaut"/>
    <w:link w:val="110CorpsTexteJustifi"/>
    <w:rsid w:val="00E30D86"/>
    <w:rPr>
      <w:rFonts w:ascii="Arial" w:hAnsi="Arial"/>
      <w:szCs w:val="24"/>
      <w:lang w:val="fr-FR" w:eastAsia="fr-FR"/>
    </w:rPr>
  </w:style>
  <w:style w:type="character" w:styleId="Lienhypertexte">
    <w:name w:val="Hyperlink"/>
    <w:basedOn w:val="Policepardfaut"/>
    <w:unhideWhenUsed/>
    <w:rsid w:val="004278F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278FE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semiHidden/>
    <w:unhideWhenUsed/>
    <w:rsid w:val="004278FE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521430"/>
    <w:pPr>
      <w:ind w:left="720"/>
      <w:contextualSpacing/>
    </w:pPr>
  </w:style>
  <w:style w:type="paragraph" w:styleId="Rvision">
    <w:name w:val="Revision"/>
    <w:hidden/>
    <w:uiPriority w:val="99"/>
    <w:semiHidden/>
    <w:rsid w:val="00B04AB9"/>
    <w:pPr>
      <w:ind w:left="0" w:firstLine="0"/>
      <w:jc w:val="left"/>
    </w:pPr>
    <w:rPr>
      <w:rFonts w:ascii="Arial" w:hAnsi="Arial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ormationprof.ch/fr/search?input=stage" TargetMode="External"/><Relationship Id="rId18" Type="http://schemas.openxmlformats.org/officeDocument/2006/relationships/hyperlink" Target="https://www.amsuisse.ch/fileadmin/Vaud/Metaltec_Vaud/pdf_extern/CFT_-_Enclume.pdf" TargetMode="External"/><Relationship Id="rId26" Type="http://schemas.openxmlformats.org/officeDocument/2006/relationships/hyperlink" Target="https://www.ecole-construction.ch/tests-daptitudes/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formationprof.ch/fr/documents/dossier-de-selection-formulaire-interactive" TargetMode="Externa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amsuisse.ch/fileadmin/Vaud/Metaltec_Vaud/pdf_extern/CFT_-_Tensegrite.pdf" TargetMode="External"/><Relationship Id="rId20" Type="http://schemas.openxmlformats.org/officeDocument/2006/relationships/hyperlink" Target="https://www.amsuisse.ch/fileadmin/Vaud/Metaltec_Vaud/pdf_extern/CFT_-_Toutes_les_pieces.pdf" TargetMode="External"/><Relationship Id="rId29" Type="http://schemas.openxmlformats.org/officeDocument/2006/relationships/image" Target="media/image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etal-et-toi.ch/pour-les-formateurs-trices/coffret-decouverte/" TargetMode="External"/><Relationship Id="rId24" Type="http://schemas.openxmlformats.org/officeDocument/2006/relationships/hyperlink" Target="https://fve.ch/app/uploads/2019/11/Directives-stages.pdf" TargetMode="External"/><Relationship Id="rId32" Type="http://schemas.openxmlformats.org/officeDocument/2006/relationships/hyperlink" Target="https://view.officeapps.live.com/op/view.aspx?src=https%3A%2F%2Fwww.amsuisse.ch%2Ffileadmin%2FVaud%2FMetaltec_Vaud%2Fpdf_extern%2FExemple_certificat_de_stage.pptx&amp;wdOrigin=BROWSELINK" TargetMode="External"/><Relationship Id="rId37" Type="http://schemas.openxmlformats.org/officeDocument/2006/relationships/header" Target="header3.xml"/><Relationship Id="rId40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s://www.amsuisse.ch/fileadmin/Vaud/Metaltec_Vaud/pdf_extern/CFT_-_Grille.pdf" TargetMode="External"/><Relationship Id="rId23" Type="http://schemas.openxmlformats.org/officeDocument/2006/relationships/hyperlink" Target="https://www.construis.ch/" TargetMode="External"/><Relationship Id="rId28" Type="http://schemas.openxmlformats.org/officeDocument/2006/relationships/image" Target="media/image3.pn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hyperlink" Target="https://www.amsuisse.ch/fileadmin/Vaud/Metaltec_Vaud/pdf_extern/CFT_-_Enclume_en_dwg.dwg" TargetMode="External"/><Relationship Id="rId31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metal-et-toi.ch/pour-les-formateurs-trices/coffret-decouverte/" TargetMode="External"/><Relationship Id="rId14" Type="http://schemas.openxmlformats.org/officeDocument/2006/relationships/hyperlink" Target="https://www.amsuisse.ch/fileadmin/Vaud/Metaltec_Vaud/pdf_extern/CFT_-_Support_Natel.pdf" TargetMode="External"/><Relationship Id="rId22" Type="http://schemas.openxmlformats.org/officeDocument/2006/relationships/hyperlink" Target="https://www.ecole-construction.ch/promotion-des-metiers-2/espace-entreprise-2/" TargetMode="External"/><Relationship Id="rId27" Type="http://schemas.openxmlformats.org/officeDocument/2006/relationships/hyperlink" Target="https://metall-und-du.ch/wp-content/uploads/Checkliste-Schnuppernachmittag_FR.pdf" TargetMode="External"/><Relationship Id="rId30" Type="http://schemas.openxmlformats.org/officeDocument/2006/relationships/image" Target="media/image5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s3-ch-bern-1.obj.begasoft.ch/sdbb-drupal-backend-bbi-prod/s3fs-public/2025-01/aide-memoire-08-stage-observation.pdf" TargetMode="External"/><Relationship Id="rId17" Type="http://schemas.openxmlformats.org/officeDocument/2006/relationships/hyperlink" Target="https://www.amsuisse.ch/fileadmin/Vaud/Metaltec_Vaud/pdf_extern/CFT_-_Porte_crayon.pdf" TargetMode="External"/><Relationship Id="rId25" Type="http://schemas.openxmlformats.org/officeDocument/2006/relationships/hyperlink" Target="https://www.formationprof.ch/fr" TargetMode="External"/><Relationship Id="rId33" Type="http://schemas.openxmlformats.org/officeDocument/2006/relationships/header" Target="header1.xml"/><Relationship Id="rId38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ednet.local\dataspace\Applications\OfficeTemplates\PROD\Modeles\07%20Metaltec%20VD\07.120%20GROUPE%20L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FD63F40DD9F40C9A9002AEFE67559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E023F0-9AAE-4694-B680-95D3493BBE43}"/>
      </w:docPartPr>
      <w:docPartBody>
        <w:p w:rsidR="00326E0B" w:rsidRDefault="009438FC" w:rsidP="009438FC">
          <w:pPr>
            <w:pStyle w:val="7FD63F40DD9F40C9A9002AEFE67559732"/>
          </w:pPr>
          <w:r>
            <w:rPr>
              <w:rStyle w:val="Textedelespacerserv"/>
            </w:rPr>
            <w:t>Prénom</w:t>
          </w:r>
        </w:p>
      </w:docPartBody>
    </w:docPart>
    <w:docPart>
      <w:docPartPr>
        <w:name w:val="647AB7DC9985477FBDD5FD4432FFCDC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862509-75ED-45B4-8DBD-AF6B69A09C6D}"/>
      </w:docPartPr>
      <w:docPartBody>
        <w:p w:rsidR="00326E0B" w:rsidRDefault="009438FC" w:rsidP="009438FC">
          <w:pPr>
            <w:pStyle w:val="647AB7DC9985477FBDD5FD4432FFCDC02"/>
          </w:pPr>
          <w:r>
            <w:rPr>
              <w:rStyle w:val="Textedelespacerserv"/>
            </w:rPr>
            <w:t>Date</w:t>
          </w:r>
        </w:p>
      </w:docPartBody>
    </w:docPart>
    <w:docPart>
      <w:docPartPr>
        <w:name w:val="572F4EDC2ADE45E5A37A81263B26F90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76AAAC-D7F8-46A1-8177-A9F715949DD8}"/>
      </w:docPartPr>
      <w:docPartBody>
        <w:p w:rsidR="00326E0B" w:rsidRDefault="009438FC" w:rsidP="009438FC">
          <w:pPr>
            <w:pStyle w:val="572F4EDC2ADE45E5A37A81263B26F90F2"/>
          </w:pPr>
          <w:r>
            <w:rPr>
              <w:rStyle w:val="Textedelespacerserv"/>
            </w:rPr>
            <w:t>Date</w:t>
          </w:r>
        </w:p>
      </w:docPartBody>
    </w:docPart>
    <w:docPart>
      <w:docPartPr>
        <w:name w:val="783CCB819629429FA949808927ECCE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C54EC9-15A7-49D0-B089-67DCF57BC5C2}"/>
      </w:docPartPr>
      <w:docPartBody>
        <w:p w:rsidR="00326E0B" w:rsidRDefault="009438FC" w:rsidP="009438FC">
          <w:pPr>
            <w:pStyle w:val="783CCB819629429FA949808927ECCE702"/>
          </w:pPr>
          <w:r>
            <w:rPr>
              <w:rStyle w:val="Textedelespacerserv"/>
            </w:rPr>
            <w:t>Adresse</w:t>
          </w:r>
        </w:p>
      </w:docPartBody>
    </w:docPart>
    <w:docPart>
      <w:docPartPr>
        <w:name w:val="0CB0D3EE9E334CE0BD2C048768623E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F3D36C-2DED-43A8-9898-DBDAD41B09C5}"/>
      </w:docPartPr>
      <w:docPartBody>
        <w:p w:rsidR="00326E0B" w:rsidRDefault="009438FC" w:rsidP="009438FC">
          <w:pPr>
            <w:pStyle w:val="0CB0D3EE9E334CE0BD2C048768623E6A2"/>
          </w:pPr>
          <w:r>
            <w:rPr>
              <w:rStyle w:val="Textedelespacerserv"/>
            </w:rPr>
            <w:t>Date du dernier jour</w:t>
          </w:r>
        </w:p>
      </w:docPartBody>
    </w:docPart>
    <w:docPart>
      <w:docPartPr>
        <w:name w:val="C3098D6DE1AA48C99F379ECA5A6B3B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9EB5D2-9E10-493D-885D-02956D4D0680}"/>
      </w:docPartPr>
      <w:docPartBody>
        <w:p w:rsidR="00326E0B" w:rsidRDefault="009438FC" w:rsidP="009438FC">
          <w:pPr>
            <w:pStyle w:val="C3098D6DE1AA48C99F379ECA5A6B3B3B2"/>
          </w:pPr>
          <w:r>
            <w:rPr>
              <w:rStyle w:val="Textedelespacerserv"/>
            </w:rPr>
            <w:t>Horaire de fin</w:t>
          </w:r>
        </w:p>
      </w:docPartBody>
    </w:docPart>
    <w:docPart>
      <w:docPartPr>
        <w:name w:val="D793E993C3AD428DB376AB4F28A570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267477-5A75-4C38-80D4-79EACE4F4D89}"/>
      </w:docPartPr>
      <w:docPartBody>
        <w:p w:rsidR="00326E0B" w:rsidRDefault="009438FC" w:rsidP="009438FC">
          <w:pPr>
            <w:pStyle w:val="D793E993C3AD428DB376AB4F28A570F12"/>
          </w:pPr>
          <w:r w:rsidRPr="00E07DB1">
            <w:rPr>
              <w:rStyle w:val="Textedelespacerserv"/>
            </w:rPr>
            <w:t>Prénom</w:t>
          </w:r>
        </w:p>
      </w:docPartBody>
    </w:docPart>
    <w:docPart>
      <w:docPartPr>
        <w:name w:val="0E8AD6D8947B4A4EA3FE72413E34CD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4B06AC-DF55-4CF8-8BF7-7013B5219CB0}"/>
      </w:docPartPr>
      <w:docPartBody>
        <w:p w:rsidR="00326E0B" w:rsidRDefault="009438FC" w:rsidP="009438FC">
          <w:pPr>
            <w:pStyle w:val="0E8AD6D8947B4A4EA3FE72413E34CD462"/>
          </w:pPr>
          <w:r w:rsidRPr="00E07DB1">
            <w:rPr>
              <w:rStyle w:val="Textedelespacerserv"/>
            </w:rPr>
            <w:t>Date de fin</w:t>
          </w:r>
        </w:p>
      </w:docPartBody>
    </w:docPart>
    <w:docPart>
      <w:docPartPr>
        <w:name w:val="DFBD9C0F61CC471C9ABC78B909F4D9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EEA656-FA43-4F70-B6F7-86CBA1126794}"/>
      </w:docPartPr>
      <w:docPartBody>
        <w:p w:rsidR="00326E0B" w:rsidRDefault="00AB4073" w:rsidP="00AB4073">
          <w:pPr>
            <w:pStyle w:val="DFBD9C0F61CC471C9ABC78B909F4D9C81"/>
          </w:pPr>
          <w:r>
            <w:rPr>
              <w:rStyle w:val="Textedelespacerserv"/>
            </w:rPr>
            <w:t>Civilité</w:t>
          </w:r>
        </w:p>
      </w:docPartBody>
    </w:docPart>
    <w:docPart>
      <w:docPartPr>
        <w:name w:val="DB1D061FD27D4138BDF39042B55BD1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5C8CF1-45D3-4175-AE6D-AD6D57CBED1B}"/>
      </w:docPartPr>
      <w:docPartBody>
        <w:p w:rsidR="00326E0B" w:rsidRDefault="00AB4073" w:rsidP="00AB4073">
          <w:pPr>
            <w:pStyle w:val="DB1D061FD27D4138BDF39042B55BD1FC1"/>
          </w:pPr>
          <w:r>
            <w:rPr>
              <w:rStyle w:val="Textedelespacerserv"/>
            </w:rPr>
            <w:t>Date du premier jour</w:t>
          </w:r>
        </w:p>
      </w:docPartBody>
    </w:docPart>
    <w:docPart>
      <w:docPartPr>
        <w:name w:val="11FB1FA24E3D4C098F00E679698533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EBDE27-78F5-44ED-BB6D-6F13B213BE95}"/>
      </w:docPartPr>
      <w:docPartBody>
        <w:p w:rsidR="00326E0B" w:rsidRDefault="009438FC" w:rsidP="009438FC">
          <w:pPr>
            <w:pStyle w:val="11FB1FA24E3D4C098F00E679698533A72"/>
          </w:pPr>
          <w:r>
            <w:rPr>
              <w:rStyle w:val="Textedelespacerserv"/>
            </w:rPr>
            <w:t>Horaire de début</w:t>
          </w:r>
        </w:p>
      </w:docPartBody>
    </w:docPart>
    <w:docPart>
      <w:docPartPr>
        <w:name w:val="ACEB6C5242D84FAE9F4A6CE305400C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AF1863-8CDF-4283-A3DE-65663B7E9BBF}"/>
      </w:docPartPr>
      <w:docPartBody>
        <w:p w:rsidR="00326E0B" w:rsidRDefault="009438FC" w:rsidP="009438FC">
          <w:pPr>
            <w:pStyle w:val="ACEB6C5242D84FAE9F4A6CE305400C5E2"/>
          </w:pPr>
          <w:r>
            <w:rPr>
              <w:rStyle w:val="Textedelespacerserv"/>
            </w:rPr>
            <w:t>Heure</w:t>
          </w:r>
        </w:p>
      </w:docPartBody>
    </w:docPart>
    <w:docPart>
      <w:docPartPr>
        <w:name w:val="36E8ED451FBC48CF85B0EE2672222B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C4D324-3B47-4DC7-9846-787D4E95FEFC}"/>
      </w:docPartPr>
      <w:docPartBody>
        <w:p w:rsidR="00326E0B" w:rsidRDefault="009438FC" w:rsidP="009438FC">
          <w:pPr>
            <w:pStyle w:val="36E8ED451FBC48CF85B0EE2672222B6C2"/>
          </w:pPr>
          <w:r w:rsidRPr="00E07DB1">
            <w:rPr>
              <w:rStyle w:val="Textedelespacerserv"/>
            </w:rPr>
            <w:t>Nom</w:t>
          </w:r>
        </w:p>
      </w:docPartBody>
    </w:docPart>
    <w:docPart>
      <w:docPartPr>
        <w:name w:val="344CA7BE4146418E9EC63A643CB7B7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117C93-75E5-4B4F-BD02-1674C44BCE18}"/>
      </w:docPartPr>
      <w:docPartBody>
        <w:p w:rsidR="00326E0B" w:rsidRDefault="009438FC" w:rsidP="009438FC">
          <w:pPr>
            <w:pStyle w:val="344CA7BE4146418E9EC63A643CB7B7692"/>
          </w:pPr>
          <w:r w:rsidRPr="00E07DB1">
            <w:rPr>
              <w:rStyle w:val="Textedelespacerserv"/>
            </w:rPr>
            <w:t>Date de début</w:t>
          </w:r>
        </w:p>
      </w:docPartBody>
    </w:docPart>
    <w:docPart>
      <w:docPartPr>
        <w:name w:val="03BCB23C8B7A4549A036B2B21ECC48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FE3704-8E10-401D-969B-09D9A41B05BE}"/>
      </w:docPartPr>
      <w:docPartBody>
        <w:p w:rsidR="00326E0B" w:rsidRDefault="009438FC" w:rsidP="009438FC">
          <w:pPr>
            <w:pStyle w:val="03BCB23C8B7A4549A036B2B21ECC48802"/>
          </w:pPr>
          <w:r>
            <w:rPr>
              <w:rStyle w:val="Textedelespacerserv"/>
            </w:rPr>
            <w:t>Remarques</w:t>
          </w:r>
        </w:p>
      </w:docPartBody>
    </w:docPart>
    <w:docPart>
      <w:docPartPr>
        <w:name w:val="B8BAED946DC547768A3707F2C66067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D32761-E5CD-4868-869E-3207786D33C4}"/>
      </w:docPartPr>
      <w:docPartBody>
        <w:p w:rsidR="00326E0B" w:rsidRDefault="009438FC" w:rsidP="009438FC">
          <w:pPr>
            <w:pStyle w:val="B8BAED946DC547768A3707F2C660677F2"/>
          </w:pPr>
          <w:r>
            <w:rPr>
              <w:rStyle w:val="Textedelespacerserv"/>
            </w:rPr>
            <w:t>Remarques</w:t>
          </w:r>
        </w:p>
      </w:docPartBody>
    </w:docPart>
    <w:docPart>
      <w:docPartPr>
        <w:name w:val="131FCCE3527245BA80BD6C6912981F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F044B29-DD40-4345-BFC9-0D9C4CA6F22F}"/>
      </w:docPartPr>
      <w:docPartBody>
        <w:p w:rsidR="00326E0B" w:rsidRDefault="00AB4073" w:rsidP="00AB4073">
          <w:pPr>
            <w:pStyle w:val="131FCCE3527245BA80BD6C6912981F321"/>
          </w:pPr>
          <w:r>
            <w:rPr>
              <w:rStyle w:val="Textedelespacerserv"/>
            </w:rPr>
            <w:t>Remarques</w:t>
          </w:r>
        </w:p>
      </w:docPartBody>
    </w:docPart>
    <w:docPart>
      <w:docPartPr>
        <w:name w:val="CEA40D413C2D445C8A23CAD7967CDA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EE092D-D576-40A4-8CC6-2995D46C2966}"/>
      </w:docPartPr>
      <w:docPartBody>
        <w:p w:rsidR="00326E0B" w:rsidRDefault="009438FC" w:rsidP="009438FC">
          <w:pPr>
            <w:pStyle w:val="CEA40D413C2D445C8A23CAD7967CDA282"/>
          </w:pPr>
          <w:r>
            <w:rPr>
              <w:rStyle w:val="Textedelespacerserv"/>
            </w:rPr>
            <w:t>Lieu</w:t>
          </w:r>
        </w:p>
      </w:docPartBody>
    </w:docPart>
    <w:docPart>
      <w:docPartPr>
        <w:name w:val="FBFB079B7A09485D8DCCF8A08F33FE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C6E46D-FB97-4D5D-838C-1A5AD4083465}"/>
      </w:docPartPr>
      <w:docPartBody>
        <w:p w:rsidR="00326E0B" w:rsidRDefault="009438FC" w:rsidP="009438FC">
          <w:pPr>
            <w:pStyle w:val="FBFB079B7A09485D8DCCF8A08F33FE802"/>
          </w:pPr>
          <w:r>
            <w:rPr>
              <w:rStyle w:val="Textedelespacerserv"/>
            </w:rPr>
            <w:t>Date</w:t>
          </w:r>
        </w:p>
      </w:docPartBody>
    </w:docPart>
    <w:docPart>
      <w:docPartPr>
        <w:name w:val="231C318179C3475AADF4AF2D8641FA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C7D868-BF14-44F6-96F3-655748FAB412}"/>
      </w:docPartPr>
      <w:docPartBody>
        <w:p w:rsidR="00326E0B" w:rsidRDefault="009438FC" w:rsidP="009438FC">
          <w:pPr>
            <w:pStyle w:val="231C318179C3475AADF4AF2D8641FA782"/>
          </w:pPr>
          <w:r>
            <w:rPr>
              <w:rStyle w:val="Textedelespacerserv"/>
            </w:rPr>
            <w:t>Nom</w:t>
          </w:r>
        </w:p>
      </w:docPartBody>
    </w:docPart>
    <w:docPart>
      <w:docPartPr>
        <w:name w:val="E72D78FEB98C4F57AD55DF8D61EC1F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F4A005-B73D-42EA-A426-6C0C9814B4CD}"/>
      </w:docPartPr>
      <w:docPartBody>
        <w:p w:rsidR="00326E0B" w:rsidRDefault="009438FC" w:rsidP="009438FC">
          <w:pPr>
            <w:pStyle w:val="E72D78FEB98C4F57AD55DF8D61EC1F422"/>
          </w:pPr>
          <w:r>
            <w:rPr>
              <w:rStyle w:val="Textedelespacerserv"/>
            </w:rPr>
            <w:t>Prénom</w:t>
          </w:r>
        </w:p>
      </w:docPartBody>
    </w:docPart>
    <w:docPart>
      <w:docPartPr>
        <w:name w:val="E637446E71634BC9A8C113F28ACFAB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B3271A5-9C13-480B-A00C-03E46887267B}"/>
      </w:docPartPr>
      <w:docPartBody>
        <w:p w:rsidR="00326E0B" w:rsidRDefault="009438FC" w:rsidP="009438FC">
          <w:pPr>
            <w:pStyle w:val="E637446E71634BC9A8C113F28ACFAB4A2"/>
          </w:pPr>
          <w:r>
            <w:rPr>
              <w:rStyle w:val="Textedelespacerserv"/>
            </w:rPr>
            <w:t>Nationalité</w:t>
          </w:r>
        </w:p>
      </w:docPartBody>
    </w:docPart>
    <w:docPart>
      <w:docPartPr>
        <w:name w:val="52B1E858E6D04A1AB5D0E34ADF55A2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C60C99-7E3C-4834-91B3-65F95B9375CA}"/>
      </w:docPartPr>
      <w:docPartBody>
        <w:p w:rsidR="00326E0B" w:rsidRDefault="009438FC" w:rsidP="009438FC">
          <w:pPr>
            <w:pStyle w:val="52B1E858E6D04A1AB5D0E34ADF55A2092"/>
          </w:pPr>
          <w:r>
            <w:rPr>
              <w:rStyle w:val="Textedelespacerserv"/>
            </w:rPr>
            <w:t>Adresse</w:t>
          </w:r>
        </w:p>
      </w:docPartBody>
    </w:docPart>
    <w:docPart>
      <w:docPartPr>
        <w:name w:val="1E359BC8316A49F9AB73D4F21334BE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1FA989-FDA9-4719-99C9-26ACB322437A}"/>
      </w:docPartPr>
      <w:docPartBody>
        <w:p w:rsidR="00326E0B" w:rsidRDefault="009438FC" w:rsidP="009438FC">
          <w:pPr>
            <w:pStyle w:val="1E359BC8316A49F9AB73D4F21334BE232"/>
          </w:pPr>
          <w:r>
            <w:rPr>
              <w:rStyle w:val="Textedelespacerserv"/>
            </w:rPr>
            <w:t>NPA</w:t>
          </w:r>
        </w:p>
      </w:docPartBody>
    </w:docPart>
    <w:docPart>
      <w:docPartPr>
        <w:name w:val="3FDA9D81CA5A4B69844C5FDC301283C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24D3F7-83C5-4589-8123-8AD0210A6C4D}"/>
      </w:docPartPr>
      <w:docPartBody>
        <w:p w:rsidR="00326E0B" w:rsidRDefault="009438FC" w:rsidP="009438FC">
          <w:pPr>
            <w:pStyle w:val="3FDA9D81CA5A4B69844C5FDC301283C72"/>
          </w:pPr>
          <w:r>
            <w:rPr>
              <w:rStyle w:val="Textedelespacerserv"/>
            </w:rPr>
            <w:t>Localité</w:t>
          </w:r>
        </w:p>
      </w:docPartBody>
    </w:docPart>
    <w:docPart>
      <w:docPartPr>
        <w:name w:val="F228A2A5531F4F9D923A214CF1FBD6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3F555D-8E7E-49AD-BC6E-B94166E95130}"/>
      </w:docPartPr>
      <w:docPartBody>
        <w:p w:rsidR="00326E0B" w:rsidRDefault="009438FC" w:rsidP="009438FC">
          <w:pPr>
            <w:pStyle w:val="F228A2A5531F4F9D923A214CF1FBD61F2"/>
          </w:pPr>
          <w:r>
            <w:rPr>
              <w:rStyle w:val="Textedelespacerserv"/>
            </w:rPr>
            <w:t>Pays</w:t>
          </w:r>
        </w:p>
      </w:docPartBody>
    </w:docPart>
    <w:docPart>
      <w:docPartPr>
        <w:name w:val="6EA22BE174154E8D9E970247211869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D75C56-4E5B-4088-AB40-89CA832F25F0}"/>
      </w:docPartPr>
      <w:docPartBody>
        <w:p w:rsidR="00326E0B" w:rsidRDefault="009438FC" w:rsidP="009438FC">
          <w:pPr>
            <w:pStyle w:val="6EA22BE174154E8D9E9702472118691A2"/>
          </w:pPr>
          <w:r>
            <w:rPr>
              <w:rStyle w:val="Textedelespacerserv"/>
            </w:rPr>
            <w:t>Téléphone</w:t>
          </w:r>
        </w:p>
      </w:docPartBody>
    </w:docPart>
    <w:docPart>
      <w:docPartPr>
        <w:name w:val="CF0B022F573F42DF9FFBA33DAD3348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FE975A-327E-4AFA-9C27-2B8C7FFA2B88}"/>
      </w:docPartPr>
      <w:docPartBody>
        <w:p w:rsidR="00326E0B" w:rsidRDefault="009438FC" w:rsidP="009438FC">
          <w:pPr>
            <w:pStyle w:val="CF0B022F573F42DF9FFBA33DAD3348592"/>
          </w:pPr>
          <w:r>
            <w:rPr>
              <w:rStyle w:val="Textedelespacerserv"/>
            </w:rPr>
            <w:t>Courriel</w:t>
          </w:r>
        </w:p>
      </w:docPartBody>
    </w:docPart>
    <w:docPart>
      <w:docPartPr>
        <w:name w:val="BDB9E16009964C0D9ED78612A03AAF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33B8C1-59A3-4F0B-BAAC-2C2371805A1F}"/>
      </w:docPartPr>
      <w:docPartBody>
        <w:p w:rsidR="00326E0B" w:rsidRDefault="009438FC" w:rsidP="009438FC">
          <w:pPr>
            <w:pStyle w:val="BDB9E16009964C0D9ED78612A03AAFF52"/>
          </w:pPr>
          <w:r>
            <w:rPr>
              <w:rStyle w:val="Textedelespacerserv"/>
            </w:rPr>
            <w:t>Ecole</w:t>
          </w:r>
        </w:p>
      </w:docPartBody>
    </w:docPart>
    <w:docPart>
      <w:docPartPr>
        <w:name w:val="F73D009195F0429695EC816CFFB0EB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C0D761-CDD1-4B23-BF49-5D3B0B637FFB}"/>
      </w:docPartPr>
      <w:docPartBody>
        <w:p w:rsidR="00326E0B" w:rsidRDefault="009438FC" w:rsidP="009438FC">
          <w:pPr>
            <w:pStyle w:val="F73D009195F0429695EC816CFFB0EBA32"/>
          </w:pPr>
          <w:r>
            <w:rPr>
              <w:rStyle w:val="Textedelespacerserv"/>
            </w:rPr>
            <w:t>Nom</w:t>
          </w:r>
        </w:p>
      </w:docPartBody>
    </w:docPart>
    <w:docPart>
      <w:docPartPr>
        <w:name w:val="72D9B3DE843644F29649575F080482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6E05BBB-BE1F-4D2D-819B-295A38416BC7}"/>
      </w:docPartPr>
      <w:docPartBody>
        <w:p w:rsidR="00326E0B" w:rsidRDefault="009438FC" w:rsidP="009438FC">
          <w:pPr>
            <w:pStyle w:val="72D9B3DE843644F29649575F080482922"/>
          </w:pPr>
          <w:r>
            <w:rPr>
              <w:rStyle w:val="Textedelespacerserv"/>
            </w:rPr>
            <w:t>Prénom</w:t>
          </w:r>
        </w:p>
      </w:docPartBody>
    </w:docPart>
    <w:docPart>
      <w:docPartPr>
        <w:name w:val="999DBC99C99A4C178F6EE26CD8F73D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806D88F-B4DC-411F-94B5-20511238C5A4}"/>
      </w:docPartPr>
      <w:docPartBody>
        <w:p w:rsidR="00326E0B" w:rsidRDefault="009438FC" w:rsidP="009438FC">
          <w:pPr>
            <w:pStyle w:val="999DBC99C99A4C178F6EE26CD8F73D472"/>
          </w:pPr>
          <w:r>
            <w:rPr>
              <w:rStyle w:val="Textedelespacerserv"/>
            </w:rPr>
            <w:t>Adresse</w:t>
          </w:r>
        </w:p>
      </w:docPartBody>
    </w:docPart>
    <w:docPart>
      <w:docPartPr>
        <w:name w:val="BD0E7B64C74544FDB861C64A378F9A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B220EEC-2139-4765-8DA8-1A09EE109E74}"/>
      </w:docPartPr>
      <w:docPartBody>
        <w:p w:rsidR="00326E0B" w:rsidRDefault="009438FC" w:rsidP="009438FC">
          <w:pPr>
            <w:pStyle w:val="BD0E7B64C74544FDB861C64A378F9A332"/>
          </w:pPr>
          <w:r>
            <w:rPr>
              <w:rStyle w:val="Textedelespacerserv"/>
            </w:rPr>
            <w:t>NPA</w:t>
          </w:r>
        </w:p>
      </w:docPartBody>
    </w:docPart>
    <w:docPart>
      <w:docPartPr>
        <w:name w:val="A3F6B6D18EA541FE8BDEE1E43025C4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7EE4D8-B11C-4818-943B-F3EDDB62CAD1}"/>
      </w:docPartPr>
      <w:docPartBody>
        <w:p w:rsidR="00326E0B" w:rsidRDefault="009438FC" w:rsidP="009438FC">
          <w:pPr>
            <w:pStyle w:val="A3F6B6D18EA541FE8BDEE1E43025C4762"/>
          </w:pPr>
          <w:r>
            <w:rPr>
              <w:rStyle w:val="Textedelespacerserv"/>
            </w:rPr>
            <w:t>Localité</w:t>
          </w:r>
        </w:p>
      </w:docPartBody>
    </w:docPart>
    <w:docPart>
      <w:docPartPr>
        <w:name w:val="E14DEC9D5B6A4C7EBE35AA2387B9E6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59088F-A229-4113-A832-DE3BA4D1E06A}"/>
      </w:docPartPr>
      <w:docPartBody>
        <w:p w:rsidR="00326E0B" w:rsidRDefault="009438FC" w:rsidP="009438FC">
          <w:pPr>
            <w:pStyle w:val="E14DEC9D5B6A4C7EBE35AA2387B9E68E2"/>
          </w:pPr>
          <w:r>
            <w:rPr>
              <w:rStyle w:val="Textedelespacerserv"/>
            </w:rPr>
            <w:t>Pays</w:t>
          </w:r>
        </w:p>
      </w:docPartBody>
    </w:docPart>
    <w:docPart>
      <w:docPartPr>
        <w:name w:val="159B5CAD908649A5A6893D0431CE4F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DB5A60E-03D5-43E7-A4B8-155CC2E2BFD7}"/>
      </w:docPartPr>
      <w:docPartBody>
        <w:p w:rsidR="00326E0B" w:rsidRDefault="009438FC" w:rsidP="009438FC">
          <w:pPr>
            <w:pStyle w:val="159B5CAD908649A5A6893D0431CE4FA72"/>
          </w:pPr>
          <w:r>
            <w:rPr>
              <w:rStyle w:val="Textedelespacerserv"/>
            </w:rPr>
            <w:t>Téléphone</w:t>
          </w:r>
        </w:p>
      </w:docPartBody>
    </w:docPart>
    <w:docPart>
      <w:docPartPr>
        <w:name w:val="8226740FADCD45538877A3C4479AFF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17ABE3-5AA6-400C-93B1-7BCE90C17CF1}"/>
      </w:docPartPr>
      <w:docPartBody>
        <w:p w:rsidR="00326E0B" w:rsidRDefault="009438FC" w:rsidP="009438FC">
          <w:pPr>
            <w:pStyle w:val="8226740FADCD45538877A3C4479AFF0B2"/>
          </w:pPr>
          <w:r>
            <w:rPr>
              <w:rStyle w:val="Textedelespacerserv"/>
            </w:rPr>
            <w:t>Courriel</w:t>
          </w:r>
        </w:p>
      </w:docPartBody>
    </w:docPart>
    <w:docPart>
      <w:docPartPr>
        <w:name w:val="ECD30C0FA9E74C0E816A87880466EE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4EBFDB-91AB-4535-998F-FB6FE0D35534}"/>
      </w:docPartPr>
      <w:docPartBody>
        <w:p w:rsidR="00344D71" w:rsidRDefault="009438FC" w:rsidP="009438FC">
          <w:pPr>
            <w:pStyle w:val="ECD30C0FA9E74C0E816A87880466EEE02"/>
          </w:pPr>
          <w:r>
            <w:rPr>
              <w:rStyle w:val="Textedelespacerserv"/>
            </w:rPr>
            <w:t>Date de naissance</w:t>
          </w:r>
        </w:p>
      </w:docPartBody>
    </w:docPart>
    <w:docPart>
      <w:docPartPr>
        <w:name w:val="11AD9BC6CC664D5A94CBB77F033A8D8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C677EA-A58F-4B3D-BBEF-2CD170A4D0FB}"/>
      </w:docPartPr>
      <w:docPartBody>
        <w:p w:rsidR="00D47D0E" w:rsidRDefault="009438FC" w:rsidP="009438FC">
          <w:pPr>
            <w:pStyle w:val="11AD9BC6CC664D5A94CBB77F033A8D8F2"/>
          </w:pPr>
          <w:r>
            <w:rPr>
              <w:rStyle w:val="Textedelespacerserv"/>
            </w:rPr>
            <w:t>Prénom et Nom</w:t>
          </w:r>
        </w:p>
      </w:docPartBody>
    </w:docPart>
    <w:docPart>
      <w:docPartPr>
        <w:name w:val="B8183945D9024E8B98C423FACD191D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5AADC9-A749-4C73-A835-F4FCFAEC24DC}"/>
      </w:docPartPr>
      <w:docPartBody>
        <w:p w:rsidR="004614F9" w:rsidRDefault="009438FC" w:rsidP="009438FC">
          <w:pPr>
            <w:pStyle w:val="B8183945D9024E8B98C423FACD191D122"/>
          </w:pPr>
          <w:r>
            <w:rPr>
              <w:rStyle w:val="Textedelespacerserv"/>
            </w:rPr>
            <w:t>Adresse</w:t>
          </w:r>
        </w:p>
      </w:docPartBody>
    </w:docPart>
    <w:docPart>
      <w:docPartPr>
        <w:name w:val="269BA18EF178458BA7BAEDC6C5E3993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750ADE-32D1-426B-A995-733FEE83BEED}"/>
      </w:docPartPr>
      <w:docPartBody>
        <w:p w:rsidR="004614F9" w:rsidRDefault="009438FC" w:rsidP="009438FC">
          <w:pPr>
            <w:pStyle w:val="269BA18EF178458BA7BAEDC6C5E399362"/>
          </w:pPr>
          <w:r>
            <w:rPr>
              <w:rStyle w:val="Textedelespacerserv"/>
            </w:rPr>
            <w:t>NPA et Localité</w:t>
          </w:r>
          <w:r w:rsidRPr="00912E75">
            <w:rPr>
              <w:rStyle w:val="Textedelespacerserv"/>
            </w:rPr>
            <w:t xml:space="preserve"> </w:t>
          </w:r>
        </w:p>
      </w:docPartBody>
    </w:docPart>
    <w:docPart>
      <w:docPartPr>
        <w:name w:val="DFA4E350285946C7BB06F86C28F2DF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F50703-47DD-4D99-A175-59063BB7BB34}"/>
      </w:docPartPr>
      <w:docPartBody>
        <w:p w:rsidR="0078555A" w:rsidRDefault="009438FC" w:rsidP="009438FC">
          <w:pPr>
            <w:pStyle w:val="DFA4E350285946C7BB06F86C28F2DF222"/>
          </w:pPr>
          <w:r>
            <w:rPr>
              <w:rStyle w:val="Textedelespacerserv"/>
            </w:rPr>
            <w:t>Prénom</w:t>
          </w:r>
        </w:p>
      </w:docPartBody>
    </w:docPart>
    <w:docPart>
      <w:docPartPr>
        <w:name w:val="2BA463B7C78D4D05B58C11B2466633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661360-4053-43ED-BEA9-D367A16958CF}"/>
      </w:docPartPr>
      <w:docPartBody>
        <w:p w:rsidR="00B16604" w:rsidRDefault="009438FC" w:rsidP="009438FC">
          <w:pPr>
            <w:pStyle w:val="2BA463B7C78D4D05B58C11B24666339B2"/>
          </w:pPr>
          <w:r>
            <w:rPr>
              <w:rStyle w:val="Textedelespacerserv"/>
            </w:rPr>
            <w:t>Nom du responsable de la formation</w:t>
          </w:r>
        </w:p>
      </w:docPartBody>
    </w:docPart>
    <w:docPart>
      <w:docPartPr>
        <w:name w:val="66B9FF4EF91C42309E8D0CA98A5C00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DBA63E-EDF2-40B1-AF45-7376F770F267}"/>
      </w:docPartPr>
      <w:docPartBody>
        <w:p w:rsidR="00B16604" w:rsidRDefault="009438FC" w:rsidP="009438FC">
          <w:pPr>
            <w:pStyle w:val="66B9FF4EF91C42309E8D0CA98A5C00F92"/>
          </w:pPr>
          <w:r>
            <w:rPr>
              <w:rStyle w:val="Textedelespacerserv"/>
            </w:rPr>
            <w:t>Horaire de début</w:t>
          </w:r>
        </w:p>
      </w:docPartBody>
    </w:docPart>
    <w:docPart>
      <w:docPartPr>
        <w:name w:val="DAB789402E4F490DB0B53F0D3F079D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29032E-150E-4FAC-8135-5796B260FDFA}"/>
      </w:docPartPr>
      <w:docPartBody>
        <w:p w:rsidR="00B16604" w:rsidRDefault="009438FC" w:rsidP="009438FC">
          <w:pPr>
            <w:pStyle w:val="DAB789402E4F490DB0B53F0D3F079DB32"/>
          </w:pPr>
          <w:r>
            <w:rPr>
              <w:rStyle w:val="Textedelespacerserv"/>
            </w:rPr>
            <w:t>Horaire de fin</w:t>
          </w:r>
        </w:p>
      </w:docPartBody>
    </w:docPart>
    <w:docPart>
      <w:docPartPr>
        <w:name w:val="1C1561D0E0EE444CB73B099EA967A6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ADF350-621A-4BBB-B351-51A693A7C77C}"/>
      </w:docPartPr>
      <w:docPartBody>
        <w:p w:rsidR="00AB4073" w:rsidRDefault="009438FC" w:rsidP="009438FC">
          <w:pPr>
            <w:pStyle w:val="1C1561D0E0EE444CB73B099EA967A69F2"/>
          </w:pPr>
          <w:r>
            <w:rPr>
              <w:rStyle w:val="Textedelespacerserv"/>
            </w:rPr>
            <w:t>Lieu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13A"/>
    <w:rsid w:val="00121F18"/>
    <w:rsid w:val="00183B0F"/>
    <w:rsid w:val="00190794"/>
    <w:rsid w:val="001B4363"/>
    <w:rsid w:val="001D5ABD"/>
    <w:rsid w:val="00237064"/>
    <w:rsid w:val="00272160"/>
    <w:rsid w:val="002C3D70"/>
    <w:rsid w:val="002D1E2B"/>
    <w:rsid w:val="00326E0B"/>
    <w:rsid w:val="00344D71"/>
    <w:rsid w:val="0035703F"/>
    <w:rsid w:val="00397613"/>
    <w:rsid w:val="003C1329"/>
    <w:rsid w:val="003D3272"/>
    <w:rsid w:val="003E2354"/>
    <w:rsid w:val="00423C7F"/>
    <w:rsid w:val="00460E8F"/>
    <w:rsid w:val="004614F9"/>
    <w:rsid w:val="00467371"/>
    <w:rsid w:val="004715C1"/>
    <w:rsid w:val="004D1100"/>
    <w:rsid w:val="005454D0"/>
    <w:rsid w:val="005E71BC"/>
    <w:rsid w:val="00683D11"/>
    <w:rsid w:val="006F1E28"/>
    <w:rsid w:val="0072662D"/>
    <w:rsid w:val="0078555A"/>
    <w:rsid w:val="008225A3"/>
    <w:rsid w:val="00840B7D"/>
    <w:rsid w:val="00862023"/>
    <w:rsid w:val="008A07C7"/>
    <w:rsid w:val="008D0912"/>
    <w:rsid w:val="00905777"/>
    <w:rsid w:val="009438FC"/>
    <w:rsid w:val="009B2823"/>
    <w:rsid w:val="00A04B07"/>
    <w:rsid w:val="00A85C03"/>
    <w:rsid w:val="00AB4073"/>
    <w:rsid w:val="00AC2FEC"/>
    <w:rsid w:val="00AD2D61"/>
    <w:rsid w:val="00B13261"/>
    <w:rsid w:val="00B16604"/>
    <w:rsid w:val="00BA55BD"/>
    <w:rsid w:val="00BD5E71"/>
    <w:rsid w:val="00C370A7"/>
    <w:rsid w:val="00C465DB"/>
    <w:rsid w:val="00CB0960"/>
    <w:rsid w:val="00CD413A"/>
    <w:rsid w:val="00CF4D88"/>
    <w:rsid w:val="00D357FC"/>
    <w:rsid w:val="00D47D0E"/>
    <w:rsid w:val="00D9339D"/>
    <w:rsid w:val="00EA7282"/>
    <w:rsid w:val="00EE5647"/>
    <w:rsid w:val="00F50F60"/>
    <w:rsid w:val="00F6056A"/>
    <w:rsid w:val="00FC1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H" w:eastAsia="fr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438FC"/>
    <w:rPr>
      <w:color w:val="808080"/>
    </w:rPr>
  </w:style>
  <w:style w:type="paragraph" w:customStyle="1" w:styleId="DFBD9C0F61CC471C9ABC78B909F4D9C81">
    <w:name w:val="DFBD9C0F61CC471C9ABC78B909F4D9C81"/>
    <w:rsid w:val="00AB4073"/>
    <w:pPr>
      <w:spacing w:after="0" w:line="240" w:lineRule="auto"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DB1D061FD27D4138BDF39042B55BD1FC1">
    <w:name w:val="DB1D061FD27D4138BDF39042B55BD1FC1"/>
    <w:rsid w:val="00AB4073"/>
    <w:pPr>
      <w:spacing w:after="0" w:line="240" w:lineRule="auto"/>
      <w:ind w:left="720"/>
      <w:contextualSpacing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131FCCE3527245BA80BD6C6912981F321">
    <w:name w:val="131FCCE3527245BA80BD6C6912981F321"/>
    <w:rsid w:val="00AB4073"/>
    <w:pPr>
      <w:spacing w:after="0" w:line="240" w:lineRule="auto"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231C318179C3475AADF4AF2D8641FA782">
    <w:name w:val="231C318179C3475AADF4AF2D8641FA782"/>
    <w:rsid w:val="009438FC"/>
    <w:pPr>
      <w:spacing w:before="720" w:after="0" w:line="240" w:lineRule="auto"/>
      <w:contextualSpacing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E72D78FEB98C4F57AD55DF8D61EC1F422">
    <w:name w:val="E72D78FEB98C4F57AD55DF8D61EC1F422"/>
    <w:rsid w:val="009438FC"/>
    <w:pPr>
      <w:spacing w:before="720" w:after="0" w:line="240" w:lineRule="auto"/>
      <w:contextualSpacing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ECD30C0FA9E74C0E816A87880466EEE02">
    <w:name w:val="ECD30C0FA9E74C0E816A87880466EEE02"/>
    <w:rsid w:val="009438FC"/>
    <w:pPr>
      <w:spacing w:before="720" w:after="0" w:line="240" w:lineRule="auto"/>
      <w:contextualSpacing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E637446E71634BC9A8C113F28ACFAB4A2">
    <w:name w:val="E637446E71634BC9A8C113F28ACFAB4A2"/>
    <w:rsid w:val="009438FC"/>
    <w:pPr>
      <w:spacing w:before="720" w:after="0" w:line="240" w:lineRule="auto"/>
      <w:contextualSpacing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52B1E858E6D04A1AB5D0E34ADF55A2092">
    <w:name w:val="52B1E858E6D04A1AB5D0E34ADF55A2092"/>
    <w:rsid w:val="009438FC"/>
    <w:pPr>
      <w:spacing w:before="720" w:after="0" w:line="240" w:lineRule="auto"/>
      <w:contextualSpacing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1E359BC8316A49F9AB73D4F21334BE232">
    <w:name w:val="1E359BC8316A49F9AB73D4F21334BE232"/>
    <w:rsid w:val="009438FC"/>
    <w:pPr>
      <w:spacing w:before="720" w:after="0" w:line="240" w:lineRule="auto"/>
      <w:contextualSpacing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3FDA9D81CA5A4B69844C5FDC301283C72">
    <w:name w:val="3FDA9D81CA5A4B69844C5FDC301283C72"/>
    <w:rsid w:val="009438FC"/>
    <w:pPr>
      <w:spacing w:before="720" w:after="0" w:line="240" w:lineRule="auto"/>
      <w:contextualSpacing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F228A2A5531F4F9D923A214CF1FBD61F2">
    <w:name w:val="F228A2A5531F4F9D923A214CF1FBD61F2"/>
    <w:rsid w:val="009438FC"/>
    <w:pPr>
      <w:spacing w:before="720" w:after="0" w:line="240" w:lineRule="auto"/>
      <w:contextualSpacing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6EA22BE174154E8D9E9702472118691A2">
    <w:name w:val="6EA22BE174154E8D9E9702472118691A2"/>
    <w:rsid w:val="009438FC"/>
    <w:pPr>
      <w:spacing w:before="720" w:after="0" w:line="240" w:lineRule="auto"/>
      <w:contextualSpacing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CF0B022F573F42DF9FFBA33DAD3348592">
    <w:name w:val="CF0B022F573F42DF9FFBA33DAD3348592"/>
    <w:rsid w:val="009438FC"/>
    <w:pPr>
      <w:spacing w:before="720" w:after="0" w:line="240" w:lineRule="auto"/>
      <w:contextualSpacing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BDB9E16009964C0D9ED78612A03AAFF52">
    <w:name w:val="BDB9E16009964C0D9ED78612A03AAFF52"/>
    <w:rsid w:val="009438FC"/>
    <w:pPr>
      <w:spacing w:before="720" w:after="0" w:line="240" w:lineRule="auto"/>
      <w:contextualSpacing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F73D009195F0429695EC816CFFB0EBA32">
    <w:name w:val="F73D009195F0429695EC816CFFB0EBA32"/>
    <w:rsid w:val="009438FC"/>
    <w:pPr>
      <w:spacing w:before="720" w:after="0" w:line="240" w:lineRule="auto"/>
      <w:contextualSpacing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72D9B3DE843644F29649575F080482922">
    <w:name w:val="72D9B3DE843644F29649575F080482922"/>
    <w:rsid w:val="009438FC"/>
    <w:pPr>
      <w:spacing w:before="720" w:after="0" w:line="240" w:lineRule="auto"/>
      <w:contextualSpacing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999DBC99C99A4C178F6EE26CD8F73D472">
    <w:name w:val="999DBC99C99A4C178F6EE26CD8F73D472"/>
    <w:rsid w:val="009438FC"/>
    <w:pPr>
      <w:spacing w:before="720" w:after="0" w:line="240" w:lineRule="auto"/>
      <w:contextualSpacing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BD0E7B64C74544FDB861C64A378F9A332">
    <w:name w:val="BD0E7B64C74544FDB861C64A378F9A332"/>
    <w:rsid w:val="009438FC"/>
    <w:pPr>
      <w:spacing w:before="720" w:after="0" w:line="240" w:lineRule="auto"/>
      <w:contextualSpacing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A3F6B6D18EA541FE8BDEE1E43025C4762">
    <w:name w:val="A3F6B6D18EA541FE8BDEE1E43025C4762"/>
    <w:rsid w:val="009438FC"/>
    <w:pPr>
      <w:spacing w:before="720" w:after="0" w:line="240" w:lineRule="auto"/>
      <w:contextualSpacing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E14DEC9D5B6A4C7EBE35AA2387B9E68E2">
    <w:name w:val="E14DEC9D5B6A4C7EBE35AA2387B9E68E2"/>
    <w:rsid w:val="009438FC"/>
    <w:pPr>
      <w:spacing w:before="720" w:after="0" w:line="240" w:lineRule="auto"/>
      <w:contextualSpacing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159B5CAD908649A5A6893D0431CE4FA72">
    <w:name w:val="159B5CAD908649A5A6893D0431CE4FA72"/>
    <w:rsid w:val="009438FC"/>
    <w:pPr>
      <w:spacing w:before="720" w:after="0" w:line="240" w:lineRule="auto"/>
      <w:contextualSpacing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8226740FADCD45538877A3C4479AFF0B2">
    <w:name w:val="8226740FADCD45538877A3C4479AFF0B2"/>
    <w:rsid w:val="009438FC"/>
    <w:pPr>
      <w:spacing w:before="720" w:after="0" w:line="240" w:lineRule="auto"/>
      <w:contextualSpacing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11AD9BC6CC664D5A94CBB77F033A8D8F2">
    <w:name w:val="11AD9BC6CC664D5A94CBB77F033A8D8F2"/>
    <w:rsid w:val="009438FC"/>
    <w:pPr>
      <w:spacing w:after="0" w:line="240" w:lineRule="auto"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B8183945D9024E8B98C423FACD191D122">
    <w:name w:val="B8183945D9024E8B98C423FACD191D122"/>
    <w:rsid w:val="009438FC"/>
    <w:pPr>
      <w:spacing w:after="0" w:line="240" w:lineRule="auto"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269BA18EF178458BA7BAEDC6C5E399362">
    <w:name w:val="269BA18EF178458BA7BAEDC6C5E399362"/>
    <w:rsid w:val="009438FC"/>
    <w:pPr>
      <w:spacing w:after="0" w:line="240" w:lineRule="auto"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1C1561D0E0EE444CB73B099EA967A69F2">
    <w:name w:val="1C1561D0E0EE444CB73B099EA967A69F2"/>
    <w:rsid w:val="009438FC"/>
    <w:pPr>
      <w:spacing w:after="0" w:line="240" w:lineRule="auto"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647AB7DC9985477FBDD5FD4432FFCDC02">
    <w:name w:val="647AB7DC9985477FBDD5FD4432FFCDC02"/>
    <w:rsid w:val="009438FC"/>
    <w:pPr>
      <w:spacing w:after="0" w:line="240" w:lineRule="auto"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DFA4E350285946C7BB06F86C28F2DF222">
    <w:name w:val="DFA4E350285946C7BB06F86C28F2DF222"/>
    <w:rsid w:val="009438FC"/>
    <w:pPr>
      <w:spacing w:after="0" w:line="240" w:lineRule="auto"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2BA463B7C78D4D05B58C11B24666339B2">
    <w:name w:val="2BA463B7C78D4D05B58C11B24666339B2"/>
    <w:rsid w:val="009438FC"/>
    <w:pPr>
      <w:spacing w:after="0" w:line="240" w:lineRule="auto"/>
      <w:ind w:left="720"/>
      <w:contextualSpacing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0CB0D3EE9E334CE0BD2C048768623E6A2">
    <w:name w:val="0CB0D3EE9E334CE0BD2C048768623E6A2"/>
    <w:rsid w:val="009438FC"/>
    <w:pPr>
      <w:spacing w:after="0" w:line="240" w:lineRule="auto"/>
      <w:ind w:left="720"/>
      <w:contextualSpacing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11FB1FA24E3D4C098F00E679698533A72">
    <w:name w:val="11FB1FA24E3D4C098F00E679698533A72"/>
    <w:rsid w:val="009438FC"/>
    <w:pPr>
      <w:spacing w:after="0" w:line="240" w:lineRule="auto"/>
      <w:ind w:left="720"/>
      <w:contextualSpacing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C3098D6DE1AA48C99F379ECA5A6B3B3B2">
    <w:name w:val="C3098D6DE1AA48C99F379ECA5A6B3B3B2"/>
    <w:rsid w:val="009438FC"/>
    <w:pPr>
      <w:spacing w:after="0" w:line="240" w:lineRule="auto"/>
      <w:ind w:left="720"/>
      <w:contextualSpacing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66B9FF4EF91C42309E8D0CA98A5C00F92">
    <w:name w:val="66B9FF4EF91C42309E8D0CA98A5C00F92"/>
    <w:rsid w:val="009438FC"/>
    <w:pPr>
      <w:spacing w:after="0" w:line="240" w:lineRule="auto"/>
      <w:ind w:left="720"/>
      <w:contextualSpacing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DAB789402E4F490DB0B53F0D3F079DB32">
    <w:name w:val="DAB789402E4F490DB0B53F0D3F079DB32"/>
    <w:rsid w:val="009438FC"/>
    <w:pPr>
      <w:spacing w:after="0" w:line="240" w:lineRule="auto"/>
      <w:ind w:left="720"/>
      <w:contextualSpacing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572F4EDC2ADE45E5A37A81263B26F90F2">
    <w:name w:val="572F4EDC2ADE45E5A37A81263B26F90F2"/>
    <w:rsid w:val="009438FC"/>
    <w:pPr>
      <w:spacing w:after="0" w:line="240" w:lineRule="auto"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ACEB6C5242D84FAE9F4A6CE305400C5E2">
    <w:name w:val="ACEB6C5242D84FAE9F4A6CE305400C5E2"/>
    <w:rsid w:val="009438FC"/>
    <w:pPr>
      <w:spacing w:after="0" w:line="240" w:lineRule="auto"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783CCB819629429FA949808927ECCE702">
    <w:name w:val="783CCB819629429FA949808927ECCE702"/>
    <w:rsid w:val="009438FC"/>
    <w:pPr>
      <w:spacing w:after="0" w:line="240" w:lineRule="auto"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7FD63F40DD9F40C9A9002AEFE67559732">
    <w:name w:val="7FD63F40DD9F40C9A9002AEFE67559732"/>
    <w:rsid w:val="009438FC"/>
    <w:pPr>
      <w:spacing w:after="0" w:line="240" w:lineRule="auto"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36E8ED451FBC48CF85B0EE2672222B6C2">
    <w:name w:val="36E8ED451FBC48CF85B0EE2672222B6C2"/>
    <w:rsid w:val="009438FC"/>
    <w:pPr>
      <w:spacing w:before="720" w:after="0" w:line="240" w:lineRule="auto"/>
      <w:contextualSpacing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D793E993C3AD428DB376AB4F28A570F12">
    <w:name w:val="D793E993C3AD428DB376AB4F28A570F12"/>
    <w:rsid w:val="009438FC"/>
    <w:pPr>
      <w:spacing w:before="720" w:after="0" w:line="240" w:lineRule="auto"/>
      <w:contextualSpacing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344CA7BE4146418E9EC63A643CB7B7692">
    <w:name w:val="344CA7BE4146418E9EC63A643CB7B7692"/>
    <w:rsid w:val="009438FC"/>
    <w:pPr>
      <w:spacing w:before="720" w:after="0" w:line="240" w:lineRule="auto"/>
      <w:contextualSpacing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0E8AD6D8947B4A4EA3FE72413E34CD462">
    <w:name w:val="0E8AD6D8947B4A4EA3FE72413E34CD462"/>
    <w:rsid w:val="009438FC"/>
    <w:pPr>
      <w:spacing w:before="720" w:after="0" w:line="240" w:lineRule="auto"/>
      <w:contextualSpacing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03BCB23C8B7A4549A036B2B21ECC48802">
    <w:name w:val="03BCB23C8B7A4549A036B2B21ECC48802"/>
    <w:rsid w:val="009438FC"/>
    <w:pPr>
      <w:spacing w:after="0" w:line="240" w:lineRule="auto"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B8BAED946DC547768A3707F2C660677F2">
    <w:name w:val="B8BAED946DC547768A3707F2C660677F2"/>
    <w:rsid w:val="009438FC"/>
    <w:pPr>
      <w:spacing w:after="0" w:line="240" w:lineRule="auto"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CEA40D413C2D445C8A23CAD7967CDA282">
    <w:name w:val="CEA40D413C2D445C8A23CAD7967CDA282"/>
    <w:rsid w:val="009438FC"/>
    <w:pPr>
      <w:spacing w:after="0" w:line="240" w:lineRule="auto"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  <w:style w:type="paragraph" w:customStyle="1" w:styleId="FBFB079B7A09485D8DCCF8A08F33FE802">
    <w:name w:val="FBFB079B7A09485D8DCCF8A08F33FE802"/>
    <w:rsid w:val="009438FC"/>
    <w:pPr>
      <w:spacing w:after="0" w:line="240" w:lineRule="auto"/>
    </w:pPr>
    <w:rPr>
      <w:rFonts w:ascii="Arial" w:eastAsia="Times New Roman" w:hAnsi="Arial" w:cs="Times New Roman"/>
      <w:kern w:val="0"/>
      <w:sz w:val="20"/>
      <w:lang w:val="fr-FR" w:eastAsia="fr-FR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99A9B-6B30-400C-AA14-2E3449EAC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07.120 GROUPE LE</Template>
  <TotalTime>0</TotalTime>
  <Pages>8</Pages>
  <Words>1174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Maniakine Anne-Laure</dc:creator>
  <cp:lastModifiedBy>Sala-Ramu Joëlle</cp:lastModifiedBy>
  <cp:revision>2</cp:revision>
  <cp:lastPrinted>2025-05-01T10:01:00Z</cp:lastPrinted>
  <dcterms:created xsi:type="dcterms:W3CDTF">2026-04-16T10:04:00Z</dcterms:created>
  <dcterms:modified xsi:type="dcterms:W3CDTF">2026-04-16T10:04:00Z</dcterms:modified>
</cp:coreProperties>
</file>